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07793" w14:textId="77777777" w:rsidR="00CB1A5A" w:rsidRDefault="00CB1A5A" w:rsidP="00393408">
      <w:pPr>
        <w:pStyle w:val="Heading1"/>
        <w:spacing w:before="0" w:line="0" w:lineRule="atLeast"/>
        <w:contextualSpacing/>
        <w:jc w:val="center"/>
        <w:rPr>
          <w:rFonts w:ascii="Aptos" w:hAnsi="Aptos"/>
          <w:b/>
          <w:bCs/>
          <w:color w:val="000000" w:themeColor="text1"/>
          <w:sz w:val="24"/>
          <w:szCs w:val="24"/>
        </w:rPr>
      </w:pPr>
    </w:p>
    <w:p w14:paraId="29775494" w14:textId="464C985E" w:rsidR="00075F71" w:rsidRPr="00392FF8" w:rsidRDefault="004D797E" w:rsidP="00CB1A5A">
      <w:pPr>
        <w:pStyle w:val="Heading1"/>
        <w:spacing w:before="0" w:line="0" w:lineRule="atLeast"/>
        <w:contextualSpacing/>
        <w:jc w:val="center"/>
        <w:rPr>
          <w:rFonts w:ascii="Aptos" w:hAnsi="Aptos"/>
          <w:b/>
          <w:bCs/>
          <w:color w:val="000000" w:themeColor="text1"/>
          <w:sz w:val="24"/>
          <w:szCs w:val="24"/>
        </w:rPr>
      </w:pPr>
      <w:r w:rsidRPr="00CB1A5A">
        <w:rPr>
          <w:rFonts w:ascii="Aptos" w:hAnsi="Aptos"/>
          <w:b/>
          <w:bCs/>
          <w:color w:val="000000" w:themeColor="text1"/>
          <w:sz w:val="24"/>
          <w:szCs w:val="24"/>
        </w:rPr>
        <w:t>Annex 1: Application Form</w:t>
      </w:r>
      <w:r w:rsidR="003F0C9E" w:rsidRPr="00CB1A5A">
        <w:rPr>
          <w:rFonts w:ascii="Aptos" w:hAnsi="Aptos"/>
          <w:b/>
          <w:bCs/>
          <w:color w:val="000000" w:themeColor="text1"/>
          <w:sz w:val="24"/>
          <w:szCs w:val="24"/>
        </w:rPr>
        <w:t xml:space="preserve"> for CFA25-0</w:t>
      </w:r>
      <w:r w:rsidR="00D079E4" w:rsidRPr="00CB1A5A">
        <w:rPr>
          <w:rFonts w:ascii="Aptos" w:hAnsi="Aptos"/>
          <w:b/>
          <w:bCs/>
          <w:color w:val="000000" w:themeColor="text1"/>
          <w:sz w:val="24"/>
          <w:szCs w:val="24"/>
        </w:rPr>
        <w:t>053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7560"/>
      </w:tblGrid>
      <w:tr w:rsidR="00220CBB" w:rsidRPr="00D079E4" w14:paraId="797D6BFB" w14:textId="77777777" w:rsidTr="00EB75F8">
        <w:trPr>
          <w:trHeight w:val="417"/>
        </w:trPr>
        <w:tc>
          <w:tcPr>
            <w:tcW w:w="2605" w:type="dxa"/>
          </w:tcPr>
          <w:p w14:paraId="7D10CC3B" w14:textId="002353D8" w:rsidR="00220CBB" w:rsidRPr="00393408" w:rsidRDefault="00220CBB" w:rsidP="004D797E">
            <w:pPr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Name of com</w:t>
            </w:r>
            <w:r w:rsidR="00407F58" w:rsidRPr="00393408">
              <w:rPr>
                <w:rFonts w:ascii="Aptos" w:hAnsi="Aptos" w:cstheme="minorHAnsi"/>
                <w:b/>
                <w:bCs/>
              </w:rPr>
              <w:t>pany</w:t>
            </w:r>
          </w:p>
        </w:tc>
        <w:tc>
          <w:tcPr>
            <w:tcW w:w="7560" w:type="dxa"/>
          </w:tcPr>
          <w:p w14:paraId="0877DD9C" w14:textId="77777777" w:rsidR="00220CBB" w:rsidRPr="00D079E4" w:rsidRDefault="00220CBB" w:rsidP="004D797E">
            <w:pPr>
              <w:contextualSpacing/>
              <w:rPr>
                <w:rFonts w:ascii="Aptos" w:hAnsi="Aptos" w:cstheme="minorHAnsi"/>
              </w:rPr>
            </w:pPr>
          </w:p>
        </w:tc>
      </w:tr>
      <w:tr w:rsidR="00220CBB" w:rsidRPr="00D079E4" w14:paraId="41BDC57E" w14:textId="77777777" w:rsidTr="00EB75F8">
        <w:trPr>
          <w:trHeight w:val="444"/>
        </w:trPr>
        <w:tc>
          <w:tcPr>
            <w:tcW w:w="2605" w:type="dxa"/>
          </w:tcPr>
          <w:p w14:paraId="5BA472DE" w14:textId="114695F4" w:rsidR="00220CBB" w:rsidRPr="00393408" w:rsidRDefault="00407F58" w:rsidP="00393408">
            <w:pPr>
              <w:spacing w:after="0"/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Address</w:t>
            </w:r>
          </w:p>
        </w:tc>
        <w:tc>
          <w:tcPr>
            <w:tcW w:w="7560" w:type="dxa"/>
          </w:tcPr>
          <w:p w14:paraId="4ED7A40F" w14:textId="77777777" w:rsidR="00220CBB" w:rsidRPr="00D079E4" w:rsidRDefault="00220CBB" w:rsidP="00393408">
            <w:pPr>
              <w:spacing w:line="240" w:lineRule="auto"/>
              <w:contextualSpacing/>
              <w:rPr>
                <w:rFonts w:ascii="Aptos" w:hAnsi="Aptos" w:cstheme="minorHAnsi"/>
              </w:rPr>
            </w:pPr>
          </w:p>
        </w:tc>
      </w:tr>
      <w:tr w:rsidR="00220CBB" w:rsidRPr="00D079E4" w14:paraId="438A9F8A" w14:textId="77777777" w:rsidTr="00EB75F8">
        <w:tc>
          <w:tcPr>
            <w:tcW w:w="2605" w:type="dxa"/>
          </w:tcPr>
          <w:p w14:paraId="284E37C9" w14:textId="22362C1B" w:rsidR="00220CBB" w:rsidRPr="00393408" w:rsidRDefault="00407F58" w:rsidP="004D797E">
            <w:pPr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Name of contact person</w:t>
            </w:r>
          </w:p>
        </w:tc>
        <w:tc>
          <w:tcPr>
            <w:tcW w:w="7560" w:type="dxa"/>
          </w:tcPr>
          <w:p w14:paraId="5BBED8A9" w14:textId="77777777" w:rsidR="00220CBB" w:rsidRPr="00D079E4" w:rsidRDefault="00220CBB" w:rsidP="004D797E">
            <w:pPr>
              <w:contextualSpacing/>
              <w:rPr>
                <w:rFonts w:ascii="Aptos" w:hAnsi="Aptos" w:cstheme="minorHAnsi"/>
              </w:rPr>
            </w:pPr>
          </w:p>
        </w:tc>
      </w:tr>
      <w:tr w:rsidR="00220CBB" w:rsidRPr="00D079E4" w14:paraId="7EC5865C" w14:textId="77777777" w:rsidTr="00EB75F8">
        <w:tc>
          <w:tcPr>
            <w:tcW w:w="2605" w:type="dxa"/>
          </w:tcPr>
          <w:p w14:paraId="38174A4C" w14:textId="4D89126B" w:rsidR="00220CBB" w:rsidRPr="00393408" w:rsidRDefault="00407F58" w:rsidP="004D797E">
            <w:pPr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Telephone and email of contact person</w:t>
            </w:r>
          </w:p>
        </w:tc>
        <w:tc>
          <w:tcPr>
            <w:tcW w:w="7560" w:type="dxa"/>
          </w:tcPr>
          <w:p w14:paraId="708A254A" w14:textId="77777777" w:rsidR="00220CBB" w:rsidRPr="00D079E4" w:rsidRDefault="00220CBB" w:rsidP="004D797E">
            <w:pPr>
              <w:contextualSpacing/>
              <w:rPr>
                <w:rFonts w:ascii="Aptos" w:hAnsi="Aptos" w:cstheme="minorHAnsi"/>
              </w:rPr>
            </w:pPr>
          </w:p>
        </w:tc>
      </w:tr>
    </w:tbl>
    <w:p w14:paraId="4AF50D63" w14:textId="6903CF59" w:rsidR="004D797E" w:rsidRPr="00393408" w:rsidRDefault="004D797E" w:rsidP="004D797E">
      <w:pPr>
        <w:rPr>
          <w:rFonts w:ascii="Aptos" w:hAnsi="Aptos" w:cstheme="minorHAnsi"/>
          <w:sz w:val="4"/>
          <w:szCs w:val="2"/>
        </w:rPr>
      </w:pPr>
    </w:p>
    <w:p w14:paraId="4C520A79" w14:textId="4357F1D8" w:rsidR="001B26ED" w:rsidRPr="00D079E4" w:rsidRDefault="00BA7894" w:rsidP="00FA4E79">
      <w:pPr>
        <w:ind w:right="392"/>
        <w:rPr>
          <w:rFonts w:ascii="Aptos" w:hAnsi="Aptos" w:cstheme="minorHAnsi"/>
        </w:rPr>
      </w:pPr>
      <w:r w:rsidRPr="00D079E4">
        <w:rPr>
          <w:rFonts w:ascii="Aptos" w:hAnsi="Aptos" w:cstheme="minorHAnsi"/>
        </w:rPr>
        <w:t>Please</w:t>
      </w:r>
      <w:r w:rsidR="008A2529" w:rsidRPr="00D079E4">
        <w:rPr>
          <w:rFonts w:ascii="Aptos" w:hAnsi="Aptos" w:cstheme="minorHAnsi"/>
        </w:rPr>
        <w:t xml:space="preserve"> respond to</w:t>
      </w:r>
      <w:r w:rsidRPr="00D079E4">
        <w:rPr>
          <w:rFonts w:ascii="Aptos" w:hAnsi="Aptos" w:cstheme="minorHAnsi"/>
        </w:rPr>
        <w:t xml:space="preserve"> the below boxes if they are true to your company's case. Only those applications that have "yes" to all the points below are considered eligible</w:t>
      </w:r>
      <w:r w:rsidR="002B1866" w:rsidRPr="00D079E4">
        <w:rPr>
          <w:rFonts w:ascii="Aptos" w:hAnsi="Aptos" w:cstheme="minorHAnsi"/>
        </w:rPr>
        <w:t xml:space="preserve">. 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9256"/>
      </w:tblGrid>
      <w:tr w:rsidR="001F5C23" w:rsidRPr="00D079E4" w14:paraId="52711620" w14:textId="77777777" w:rsidTr="00392FF8">
        <w:tc>
          <w:tcPr>
            <w:tcW w:w="909" w:type="dxa"/>
            <w:shd w:val="clear" w:color="auto" w:fill="2F5496" w:themeFill="accent1" w:themeFillShade="BF"/>
          </w:tcPr>
          <w:p w14:paraId="66ADEA3D" w14:textId="7AFB0E06" w:rsidR="001F5C23" w:rsidRPr="00392FF8" w:rsidRDefault="001F5C23" w:rsidP="00671D19">
            <w:pPr>
              <w:contextualSpacing/>
              <w:rPr>
                <w:rFonts w:ascii="Aptos" w:hAnsi="Aptos" w:cstheme="minorHAnsi"/>
                <w:b/>
                <w:bCs/>
                <w:color w:val="FFFFFF" w:themeColor="background1"/>
              </w:rPr>
            </w:pPr>
            <w:r w:rsidRPr="00392FF8">
              <w:rPr>
                <w:rFonts w:ascii="Aptos" w:hAnsi="Aptos" w:cstheme="minorHAnsi"/>
                <w:b/>
                <w:bCs/>
                <w:color w:val="FFFFFF" w:themeColor="background1"/>
              </w:rPr>
              <w:t>Yes/No</w:t>
            </w:r>
          </w:p>
        </w:tc>
        <w:tc>
          <w:tcPr>
            <w:tcW w:w="9256" w:type="dxa"/>
            <w:shd w:val="clear" w:color="auto" w:fill="2F5496" w:themeFill="accent1" w:themeFillShade="BF"/>
          </w:tcPr>
          <w:p w14:paraId="39000FF6" w14:textId="3F0A8562" w:rsidR="001F5C23" w:rsidRPr="00392FF8" w:rsidRDefault="002B1866" w:rsidP="009A2DE3">
            <w:pPr>
              <w:contextualSpacing/>
              <w:jc w:val="center"/>
              <w:rPr>
                <w:rFonts w:ascii="Aptos" w:hAnsi="Aptos" w:cstheme="minorHAnsi"/>
                <w:b/>
                <w:bCs/>
                <w:color w:val="FFFFFF" w:themeColor="background1"/>
              </w:rPr>
            </w:pPr>
            <w:r w:rsidRPr="00392FF8">
              <w:rPr>
                <w:rFonts w:ascii="Aptos" w:hAnsi="Aptos" w:cstheme="minorHAnsi"/>
                <w:b/>
                <w:bCs/>
                <w:color w:val="FFFFFF" w:themeColor="background1"/>
              </w:rPr>
              <w:t>Requirements</w:t>
            </w:r>
          </w:p>
        </w:tc>
      </w:tr>
      <w:tr w:rsidR="004A09CB" w:rsidRPr="00D079E4" w14:paraId="4116A4BB" w14:textId="77777777" w:rsidTr="00392FF8">
        <w:trPr>
          <w:trHeight w:val="64"/>
        </w:trPr>
        <w:tc>
          <w:tcPr>
            <w:tcW w:w="909" w:type="dxa"/>
          </w:tcPr>
          <w:p w14:paraId="1B312013" w14:textId="5B5C5925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46A84973" w14:textId="743E3A71" w:rsidR="004A09CB" w:rsidRPr="00D079E4" w:rsidRDefault="00C1590F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My company would like to issue an infrastructure project bond</w:t>
            </w:r>
            <w:r w:rsidR="004A09CB" w:rsidRPr="00D079E4">
              <w:rPr>
                <w:rFonts w:ascii="Aptos" w:hAnsi="Aptos" w:cstheme="minorHAnsi"/>
              </w:rPr>
              <w:t xml:space="preserve">. </w:t>
            </w:r>
          </w:p>
        </w:tc>
      </w:tr>
      <w:tr w:rsidR="004A09CB" w:rsidRPr="00D079E4" w14:paraId="59E1FC0F" w14:textId="77777777" w:rsidTr="00392FF8">
        <w:tc>
          <w:tcPr>
            <w:tcW w:w="909" w:type="dxa"/>
          </w:tcPr>
          <w:p w14:paraId="1CBA7F9D" w14:textId="77777777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39BE702B" w14:textId="1FE5BE7E" w:rsidR="00814067" w:rsidRPr="00D079E4" w:rsidRDefault="00C1590F" w:rsidP="00671D19">
            <w:pPr>
              <w:ind w:right="392"/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The infrastructure project that my company would like to issue the bond for is one of the following: Renewable energy (Solar, Wind, Battery storage), Special Economic Zone, Agro-processing infrastructure, or Water projects (supply, wastewater, security).</w:t>
            </w:r>
          </w:p>
        </w:tc>
      </w:tr>
      <w:tr w:rsidR="004A09CB" w:rsidRPr="00D079E4" w14:paraId="08AFD688" w14:textId="77777777" w:rsidTr="00392FF8">
        <w:tc>
          <w:tcPr>
            <w:tcW w:w="909" w:type="dxa"/>
          </w:tcPr>
          <w:p w14:paraId="4D8FAE81" w14:textId="77777777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1C2669A6" w14:textId="25238BA3" w:rsidR="004A09CB" w:rsidRPr="00D079E4" w:rsidRDefault="00146B36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The project has received final approval from relevant government entities to construct, operate, or maintain</w:t>
            </w:r>
            <w:r w:rsidR="009173EB" w:rsidRPr="00D079E4">
              <w:rPr>
                <w:rFonts w:ascii="Aptos" w:hAnsi="Aptos" w:cstheme="minorHAnsi"/>
              </w:rPr>
              <w:t xml:space="preserve">. </w:t>
            </w:r>
          </w:p>
        </w:tc>
      </w:tr>
      <w:tr w:rsidR="004A09CB" w:rsidRPr="00D079E4" w14:paraId="14287802" w14:textId="77777777" w:rsidTr="00392FF8">
        <w:tc>
          <w:tcPr>
            <w:tcW w:w="909" w:type="dxa"/>
          </w:tcPr>
          <w:p w14:paraId="5CC5CEFC" w14:textId="77777777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2BA28080" w14:textId="4BC9A524" w:rsidR="004A09CB" w:rsidRPr="00D079E4" w:rsidRDefault="00146B36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My company would like to seek at least a partial bond guaran</w:t>
            </w:r>
            <w:r w:rsidR="00820590" w:rsidRPr="00D079E4">
              <w:rPr>
                <w:rFonts w:ascii="Aptos" w:hAnsi="Aptos" w:cstheme="minorHAnsi"/>
              </w:rPr>
              <w:t>tee</w:t>
            </w:r>
            <w:r w:rsidRPr="00D079E4">
              <w:rPr>
                <w:rFonts w:ascii="Aptos" w:hAnsi="Aptos" w:cstheme="minorHAnsi"/>
              </w:rPr>
              <w:t xml:space="preserve"> from either CGCC, CGIF, or GuarantCo</w:t>
            </w:r>
            <w:r w:rsidR="00FC448F" w:rsidRPr="00D079E4">
              <w:rPr>
                <w:rFonts w:ascii="Aptos" w:hAnsi="Aptos" w:cstheme="minorHAnsi"/>
              </w:rPr>
              <w:t>.</w:t>
            </w:r>
          </w:p>
        </w:tc>
      </w:tr>
      <w:tr w:rsidR="00B8496C" w:rsidRPr="00D079E4" w14:paraId="1563595B" w14:textId="77777777" w:rsidTr="00392FF8">
        <w:tc>
          <w:tcPr>
            <w:tcW w:w="909" w:type="dxa"/>
          </w:tcPr>
          <w:p w14:paraId="5928E26C" w14:textId="77777777" w:rsidR="00B8496C" w:rsidRPr="00D079E4" w:rsidRDefault="00B8496C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10833A61" w14:textId="11D126DB" w:rsidR="00B8496C" w:rsidRPr="00D079E4" w:rsidRDefault="005F157D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The bond proceeds my company would like to raise are at least USD10 million</w:t>
            </w:r>
            <w:r w:rsidR="00B8496C" w:rsidRPr="00D079E4">
              <w:rPr>
                <w:rFonts w:ascii="Aptos" w:hAnsi="Aptos" w:cstheme="minorHAnsi"/>
              </w:rPr>
              <w:t xml:space="preserve">. </w:t>
            </w:r>
          </w:p>
        </w:tc>
      </w:tr>
      <w:tr w:rsidR="00C0603B" w:rsidRPr="00D079E4" w14:paraId="174075DC" w14:textId="77777777" w:rsidTr="00392FF8">
        <w:tc>
          <w:tcPr>
            <w:tcW w:w="909" w:type="dxa"/>
          </w:tcPr>
          <w:p w14:paraId="1228CE78" w14:textId="77777777" w:rsidR="00C0603B" w:rsidRPr="00D079E4" w:rsidRDefault="00C0603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428584B2" w14:textId="5C2E62EC" w:rsidR="00C0603B" w:rsidRPr="00D079E4" w:rsidRDefault="00C0603B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 xml:space="preserve">A completed feasibility study </w:t>
            </w:r>
            <w:r w:rsidR="003F0D5E" w:rsidRPr="00D079E4">
              <w:rPr>
                <w:rFonts w:ascii="Aptos" w:hAnsi="Aptos"/>
              </w:rPr>
              <w:t>is</w:t>
            </w:r>
            <w:r w:rsidRPr="00D079E4">
              <w:rPr>
                <w:rFonts w:ascii="Aptos" w:hAnsi="Aptos"/>
              </w:rPr>
              <w:t xml:space="preserve"> attached to this </w:t>
            </w:r>
            <w:r w:rsidR="0062371C" w:rsidRPr="00D079E4">
              <w:rPr>
                <w:rFonts w:ascii="Aptos" w:hAnsi="Aptos"/>
              </w:rPr>
              <w:t>application.</w:t>
            </w:r>
          </w:p>
        </w:tc>
      </w:tr>
      <w:tr w:rsidR="002E18B9" w:rsidRPr="00D079E4" w14:paraId="567E7B9F" w14:textId="77777777" w:rsidTr="00392FF8">
        <w:tc>
          <w:tcPr>
            <w:tcW w:w="909" w:type="dxa"/>
          </w:tcPr>
          <w:p w14:paraId="2BEBEA7B" w14:textId="77777777" w:rsidR="002E18B9" w:rsidRPr="00D079E4" w:rsidRDefault="002E18B9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148F3F5C" w14:textId="30E4B1FB" w:rsidR="002E18B9" w:rsidRPr="00D079E4" w:rsidRDefault="005F157D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An engagement letter with a lead manager or underwriter is attached to this application</w:t>
            </w:r>
            <w:r w:rsidR="001F5C23" w:rsidRPr="00D079E4">
              <w:rPr>
                <w:rFonts w:ascii="Aptos" w:hAnsi="Aptos"/>
              </w:rPr>
              <w:t>.</w:t>
            </w:r>
          </w:p>
        </w:tc>
      </w:tr>
      <w:tr w:rsidR="001F5C23" w:rsidRPr="00D079E4" w14:paraId="5A53D34B" w14:textId="77777777" w:rsidTr="00392FF8">
        <w:tc>
          <w:tcPr>
            <w:tcW w:w="909" w:type="dxa"/>
          </w:tcPr>
          <w:p w14:paraId="32B73A33" w14:textId="77777777" w:rsidR="001F5C23" w:rsidRPr="00D079E4" w:rsidRDefault="001F5C23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3A4092FD" w14:textId="610DF8CB" w:rsidR="001F5C23" w:rsidRPr="00D079E4" w:rsidRDefault="00542E16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A list of estimated issuance costs verified by a lead manager, underwriter, or bond guarantor is attached to this application</w:t>
            </w:r>
            <w:r w:rsidR="001F5C23" w:rsidRPr="00D079E4">
              <w:rPr>
                <w:rFonts w:ascii="Aptos" w:hAnsi="Aptos"/>
              </w:rPr>
              <w:t xml:space="preserve">. </w:t>
            </w:r>
          </w:p>
        </w:tc>
      </w:tr>
      <w:tr w:rsidR="001F5C23" w:rsidRPr="00D079E4" w14:paraId="55F5DFD8" w14:textId="77777777" w:rsidTr="00392FF8">
        <w:tc>
          <w:tcPr>
            <w:tcW w:w="909" w:type="dxa"/>
          </w:tcPr>
          <w:p w14:paraId="37B0870A" w14:textId="77777777" w:rsidR="001F5C23" w:rsidRPr="00D079E4" w:rsidRDefault="001F5C23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0A395EC8" w14:textId="46384435" w:rsidR="001F5C23" w:rsidRPr="00D079E4" w:rsidRDefault="00542E16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 xml:space="preserve">Proof of concept, </w:t>
            </w:r>
            <w:r w:rsidR="004C0A54" w:rsidRPr="00D079E4">
              <w:rPr>
                <w:rFonts w:ascii="Aptos" w:hAnsi="Aptos"/>
              </w:rPr>
              <w:t>in-principle</w:t>
            </w:r>
            <w:r w:rsidRPr="00D079E4">
              <w:rPr>
                <w:rFonts w:ascii="Aptos" w:hAnsi="Aptos"/>
              </w:rPr>
              <w:t>, or preliminary approval to proceed with at least a partial bond guarantee from one of the three recogni</w:t>
            </w:r>
            <w:r w:rsidR="00A5216D">
              <w:rPr>
                <w:rFonts w:ascii="Aptos" w:hAnsi="Aptos"/>
              </w:rPr>
              <w:t>s</w:t>
            </w:r>
            <w:r w:rsidRPr="00D079E4">
              <w:rPr>
                <w:rFonts w:ascii="Aptos" w:hAnsi="Aptos"/>
              </w:rPr>
              <w:t>ed bond guarantors is attached to this application</w:t>
            </w:r>
            <w:r w:rsidR="001F5C23" w:rsidRPr="00D079E4">
              <w:rPr>
                <w:rFonts w:ascii="Aptos" w:hAnsi="Aptos"/>
              </w:rPr>
              <w:t xml:space="preserve">. </w:t>
            </w:r>
          </w:p>
        </w:tc>
      </w:tr>
      <w:tr w:rsidR="001F5C23" w:rsidRPr="00D079E4" w14:paraId="548390DC" w14:textId="77777777" w:rsidTr="00392FF8">
        <w:tc>
          <w:tcPr>
            <w:tcW w:w="909" w:type="dxa"/>
          </w:tcPr>
          <w:p w14:paraId="4FD185AE" w14:textId="77777777" w:rsidR="001F5C23" w:rsidRPr="00D079E4" w:rsidRDefault="001F5C23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34023A4E" w14:textId="1671E305" w:rsidR="001F5C23" w:rsidRPr="00D079E4" w:rsidRDefault="00405971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A list of due diligence checks required and verified by the bond guarantor is attached to this application</w:t>
            </w:r>
            <w:r w:rsidR="001F5C23" w:rsidRPr="00D079E4">
              <w:rPr>
                <w:rFonts w:ascii="Aptos" w:hAnsi="Aptos"/>
              </w:rPr>
              <w:t xml:space="preserve">. </w:t>
            </w:r>
          </w:p>
        </w:tc>
      </w:tr>
      <w:tr w:rsidR="002B1866" w:rsidRPr="00D079E4" w14:paraId="7081D2F5" w14:textId="77777777" w:rsidTr="00392FF8">
        <w:trPr>
          <w:trHeight w:val="309"/>
        </w:trPr>
        <w:tc>
          <w:tcPr>
            <w:tcW w:w="909" w:type="dxa"/>
          </w:tcPr>
          <w:p w14:paraId="722343DC" w14:textId="77777777" w:rsidR="002B1866" w:rsidRPr="00D079E4" w:rsidRDefault="002B1866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4DEF4DA0" w14:textId="5C67AF8E" w:rsidR="002B1866" w:rsidRPr="00D079E4" w:rsidRDefault="00405971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I agree that CAPRED can contact relevant stakeholders, including the lead manager or underwriter, guarantor, or government entity, to verify the information attached to this application is correct</w:t>
            </w:r>
            <w:r w:rsidR="00461FFB" w:rsidRPr="00D079E4">
              <w:rPr>
                <w:rFonts w:ascii="Aptos" w:hAnsi="Aptos"/>
              </w:rPr>
              <w:t xml:space="preserve">. </w:t>
            </w:r>
          </w:p>
        </w:tc>
      </w:tr>
    </w:tbl>
    <w:p w14:paraId="7851D9A9" w14:textId="77777777" w:rsidR="0010446E" w:rsidRPr="00D079E4" w:rsidRDefault="0010446E" w:rsidP="004D797E">
      <w:pPr>
        <w:rPr>
          <w:rFonts w:ascii="Aptos" w:hAnsi="Aptos" w:cstheme="minorHAnsi"/>
        </w:rPr>
      </w:pPr>
    </w:p>
    <w:p w14:paraId="53EDEA8F" w14:textId="77777777" w:rsidR="003F0D5E" w:rsidRPr="00D079E4" w:rsidRDefault="003F0D5E" w:rsidP="004D797E">
      <w:pPr>
        <w:rPr>
          <w:rFonts w:ascii="Aptos" w:hAnsi="Aptos" w:cstheme="minorHAnsi"/>
        </w:rPr>
      </w:pPr>
    </w:p>
    <w:p w14:paraId="31EDB712" w14:textId="77777777" w:rsidR="003F0D5E" w:rsidRPr="00D079E4" w:rsidRDefault="003F0D5E" w:rsidP="004D797E">
      <w:pPr>
        <w:rPr>
          <w:rFonts w:ascii="Aptos" w:hAnsi="Aptos" w:cstheme="minorHAnsi"/>
        </w:rPr>
      </w:pPr>
    </w:p>
    <w:p w14:paraId="77A3570B" w14:textId="694C5F37" w:rsidR="0010446E" w:rsidRPr="00D079E4" w:rsidRDefault="00FE7828" w:rsidP="004D797E">
      <w:pPr>
        <w:rPr>
          <w:rFonts w:ascii="Aptos" w:hAnsi="Aptos" w:cstheme="minorHAnsi"/>
        </w:rPr>
      </w:pPr>
      <w:r w:rsidRPr="00393408">
        <w:rPr>
          <w:rFonts w:ascii="Aptos" w:hAnsi="Aptos" w:cstheme="minorHAnsi"/>
          <w:b/>
          <w:bCs/>
        </w:rPr>
        <w:t>Signature:</w:t>
      </w:r>
      <w:r w:rsidRPr="00D079E4">
        <w:rPr>
          <w:rFonts w:ascii="Aptos" w:hAnsi="Aptos" w:cstheme="minorHAnsi"/>
        </w:rPr>
        <w:t xml:space="preserve"> </w:t>
      </w:r>
      <w:r w:rsidR="0010446E" w:rsidRPr="00D079E4">
        <w:rPr>
          <w:rFonts w:ascii="Aptos" w:hAnsi="Aptos" w:cstheme="minorHAnsi"/>
        </w:rPr>
        <w:t>__________________________________</w:t>
      </w:r>
    </w:p>
    <w:p w14:paraId="7558C1A3" w14:textId="78B78B57" w:rsidR="0010446E" w:rsidRPr="00393408" w:rsidRDefault="0010446E" w:rsidP="004D797E">
      <w:pPr>
        <w:rPr>
          <w:rFonts w:ascii="Aptos" w:hAnsi="Aptos" w:cstheme="minorHAnsi"/>
          <w:b/>
          <w:bCs/>
        </w:rPr>
      </w:pPr>
      <w:r w:rsidRPr="00393408">
        <w:rPr>
          <w:rFonts w:ascii="Aptos" w:hAnsi="Aptos" w:cstheme="minorHAnsi"/>
          <w:b/>
          <w:bCs/>
        </w:rPr>
        <w:t>Name:</w:t>
      </w:r>
    </w:p>
    <w:p w14:paraId="11C04C02" w14:textId="13945156" w:rsidR="0010446E" w:rsidRPr="00393408" w:rsidRDefault="0010446E" w:rsidP="004D797E">
      <w:pPr>
        <w:rPr>
          <w:rFonts w:ascii="Aptos" w:hAnsi="Aptos" w:cstheme="minorHAnsi"/>
          <w:b/>
          <w:bCs/>
        </w:rPr>
      </w:pPr>
      <w:r w:rsidRPr="00393408">
        <w:rPr>
          <w:rFonts w:ascii="Aptos" w:hAnsi="Aptos" w:cstheme="minorHAnsi"/>
          <w:b/>
          <w:bCs/>
        </w:rPr>
        <w:t>Position:</w:t>
      </w:r>
    </w:p>
    <w:sectPr w:rsidR="0010446E" w:rsidRPr="00393408" w:rsidSect="005A5DF4">
      <w:headerReference w:type="default" r:id="rId11"/>
      <w:footerReference w:type="default" r:id="rId12"/>
      <w:pgSz w:w="12240" w:h="15840"/>
      <w:pgMar w:top="851" w:right="616" w:bottom="851" w:left="1152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2C650" w14:textId="77777777" w:rsidR="007257A0" w:rsidRDefault="007257A0" w:rsidP="00171482">
      <w:pPr>
        <w:spacing w:after="0" w:line="240" w:lineRule="auto"/>
      </w:pPr>
      <w:r>
        <w:separator/>
      </w:r>
    </w:p>
  </w:endnote>
  <w:endnote w:type="continuationSeparator" w:id="0">
    <w:p w14:paraId="4944215C" w14:textId="77777777" w:rsidR="007257A0" w:rsidRDefault="007257A0" w:rsidP="0017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Khmer OS">
    <w:altName w:val="Khmer UI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7526E5C3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C2FD7" w14:textId="77777777" w:rsidR="007257A0" w:rsidRDefault="007257A0" w:rsidP="00171482">
      <w:pPr>
        <w:spacing w:after="0" w:line="240" w:lineRule="auto"/>
      </w:pPr>
      <w:r>
        <w:separator/>
      </w:r>
    </w:p>
  </w:footnote>
  <w:footnote w:type="continuationSeparator" w:id="0">
    <w:p w14:paraId="21F65536" w14:textId="77777777" w:rsidR="007257A0" w:rsidRDefault="007257A0" w:rsidP="00171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461838D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2B6E"/>
    <w:multiLevelType w:val="multilevel"/>
    <w:tmpl w:val="A09E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E762E"/>
    <w:multiLevelType w:val="multilevel"/>
    <w:tmpl w:val="4C9E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F2AB1"/>
    <w:multiLevelType w:val="hybridMultilevel"/>
    <w:tmpl w:val="E376E5F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5800E3"/>
    <w:multiLevelType w:val="multilevel"/>
    <w:tmpl w:val="5D2CD7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A714698"/>
    <w:multiLevelType w:val="hybridMultilevel"/>
    <w:tmpl w:val="6F0EC716"/>
    <w:lvl w:ilvl="0" w:tplc="3536C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9D25529"/>
    <w:multiLevelType w:val="hybridMultilevel"/>
    <w:tmpl w:val="A85C5C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C6C1B"/>
    <w:multiLevelType w:val="multilevel"/>
    <w:tmpl w:val="2A6E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E84CF4"/>
    <w:multiLevelType w:val="multilevel"/>
    <w:tmpl w:val="9B6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9527B6"/>
    <w:multiLevelType w:val="multilevel"/>
    <w:tmpl w:val="5630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C158B"/>
    <w:multiLevelType w:val="multilevel"/>
    <w:tmpl w:val="6D2E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4E5852"/>
    <w:multiLevelType w:val="multilevel"/>
    <w:tmpl w:val="FCE6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D91FFE"/>
    <w:multiLevelType w:val="hybridMultilevel"/>
    <w:tmpl w:val="21484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253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9FB3386"/>
    <w:multiLevelType w:val="hybridMultilevel"/>
    <w:tmpl w:val="D1625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373D28"/>
    <w:multiLevelType w:val="multilevel"/>
    <w:tmpl w:val="B3486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0293E66"/>
    <w:multiLevelType w:val="hybridMultilevel"/>
    <w:tmpl w:val="C64258D2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6" w15:restartNumberingAfterBreak="0">
    <w:nsid w:val="33127473"/>
    <w:multiLevelType w:val="hybridMultilevel"/>
    <w:tmpl w:val="614401BA"/>
    <w:lvl w:ilvl="0" w:tplc="9A38C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80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E4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C4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E8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CE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2B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4E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80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2C411D"/>
    <w:multiLevelType w:val="multilevel"/>
    <w:tmpl w:val="584A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B6464"/>
    <w:multiLevelType w:val="hybridMultilevel"/>
    <w:tmpl w:val="F5A66E1C"/>
    <w:lvl w:ilvl="0" w:tplc="0CD462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0D374D"/>
    <w:multiLevelType w:val="multilevel"/>
    <w:tmpl w:val="692E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D41336"/>
    <w:multiLevelType w:val="multilevel"/>
    <w:tmpl w:val="53B4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D060AA"/>
    <w:multiLevelType w:val="hybridMultilevel"/>
    <w:tmpl w:val="7E1EA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909B2"/>
    <w:multiLevelType w:val="hybridMultilevel"/>
    <w:tmpl w:val="B6C090D8"/>
    <w:lvl w:ilvl="0" w:tplc="4C0CFDC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C7939"/>
    <w:multiLevelType w:val="multilevel"/>
    <w:tmpl w:val="2CC872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50060F3"/>
    <w:multiLevelType w:val="multilevel"/>
    <w:tmpl w:val="3C8C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E00561"/>
    <w:multiLevelType w:val="multilevel"/>
    <w:tmpl w:val="F09A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827AB6"/>
    <w:multiLevelType w:val="multilevel"/>
    <w:tmpl w:val="D982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B55867"/>
    <w:multiLevelType w:val="hybridMultilevel"/>
    <w:tmpl w:val="774C0C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373A5"/>
    <w:multiLevelType w:val="multilevel"/>
    <w:tmpl w:val="82A6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873F3D"/>
    <w:multiLevelType w:val="multilevel"/>
    <w:tmpl w:val="83C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DF1254"/>
    <w:multiLevelType w:val="multilevel"/>
    <w:tmpl w:val="3B3A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F55D45"/>
    <w:multiLevelType w:val="multilevel"/>
    <w:tmpl w:val="E0BA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110402"/>
    <w:multiLevelType w:val="hybridMultilevel"/>
    <w:tmpl w:val="0BE25A6A"/>
    <w:lvl w:ilvl="0" w:tplc="1098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14054"/>
    <w:multiLevelType w:val="multilevel"/>
    <w:tmpl w:val="21C6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BA5F9A"/>
    <w:multiLevelType w:val="multilevel"/>
    <w:tmpl w:val="DD2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552C5E"/>
    <w:multiLevelType w:val="hybridMultilevel"/>
    <w:tmpl w:val="B1FEC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26F7C"/>
    <w:multiLevelType w:val="multilevel"/>
    <w:tmpl w:val="B3486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22B386F"/>
    <w:multiLevelType w:val="hybridMultilevel"/>
    <w:tmpl w:val="57A82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B36AD"/>
    <w:multiLevelType w:val="multilevel"/>
    <w:tmpl w:val="B000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2D5D84"/>
    <w:multiLevelType w:val="hybridMultilevel"/>
    <w:tmpl w:val="8ECEF182"/>
    <w:lvl w:ilvl="0" w:tplc="B1ACB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35E92"/>
    <w:multiLevelType w:val="hybridMultilevel"/>
    <w:tmpl w:val="891C5D8C"/>
    <w:lvl w:ilvl="0" w:tplc="25B4E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75804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5786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1D00E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BD02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B114F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F1A63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EAFEC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1B9A5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41" w15:restartNumberingAfterBreak="0">
    <w:nsid w:val="77794020"/>
    <w:multiLevelType w:val="multilevel"/>
    <w:tmpl w:val="B07E58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785A54A4"/>
    <w:multiLevelType w:val="hybridMultilevel"/>
    <w:tmpl w:val="A3100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42123">
    <w:abstractNumId w:val="41"/>
  </w:num>
  <w:num w:numId="2" w16cid:durableId="647831080">
    <w:abstractNumId w:val="5"/>
  </w:num>
  <w:num w:numId="3" w16cid:durableId="889263551">
    <w:abstractNumId w:val="2"/>
  </w:num>
  <w:num w:numId="4" w16cid:durableId="839585248">
    <w:abstractNumId w:val="18"/>
  </w:num>
  <w:num w:numId="5" w16cid:durableId="746465556">
    <w:abstractNumId w:val="4"/>
  </w:num>
  <w:num w:numId="6" w16cid:durableId="1214930634">
    <w:abstractNumId w:val="13"/>
  </w:num>
  <w:num w:numId="7" w16cid:durableId="1840535217">
    <w:abstractNumId w:val="11"/>
  </w:num>
  <w:num w:numId="8" w16cid:durableId="1108701220">
    <w:abstractNumId w:val="32"/>
  </w:num>
  <w:num w:numId="9" w16cid:durableId="1167550450">
    <w:abstractNumId w:val="37"/>
  </w:num>
  <w:num w:numId="10" w16cid:durableId="1989819930">
    <w:abstractNumId w:val="15"/>
  </w:num>
  <w:num w:numId="11" w16cid:durableId="1678460894">
    <w:abstractNumId w:val="14"/>
  </w:num>
  <w:num w:numId="12" w16cid:durableId="1283420780">
    <w:abstractNumId w:val="39"/>
  </w:num>
  <w:num w:numId="13" w16cid:durableId="825780387">
    <w:abstractNumId w:val="30"/>
  </w:num>
  <w:num w:numId="14" w16cid:durableId="377703576">
    <w:abstractNumId w:val="6"/>
  </w:num>
  <w:num w:numId="15" w16cid:durableId="672496317">
    <w:abstractNumId w:val="25"/>
  </w:num>
  <w:num w:numId="16" w16cid:durableId="1436554658">
    <w:abstractNumId w:val="33"/>
  </w:num>
  <w:num w:numId="17" w16cid:durableId="2122338935">
    <w:abstractNumId w:val="9"/>
  </w:num>
  <w:num w:numId="18" w16cid:durableId="1327392759">
    <w:abstractNumId w:val="38"/>
  </w:num>
  <w:num w:numId="19" w16cid:durableId="1457218898">
    <w:abstractNumId w:val="17"/>
  </w:num>
  <w:num w:numId="20" w16cid:durableId="135804193">
    <w:abstractNumId w:val="20"/>
  </w:num>
  <w:num w:numId="21" w16cid:durableId="1603953688">
    <w:abstractNumId w:val="1"/>
  </w:num>
  <w:num w:numId="22" w16cid:durableId="1824663631">
    <w:abstractNumId w:val="7"/>
  </w:num>
  <w:num w:numId="23" w16cid:durableId="1103527881">
    <w:abstractNumId w:val="8"/>
  </w:num>
  <w:num w:numId="24" w16cid:durableId="889919637">
    <w:abstractNumId w:val="10"/>
  </w:num>
  <w:num w:numId="25" w16cid:durableId="1979871331">
    <w:abstractNumId w:val="24"/>
  </w:num>
  <w:num w:numId="26" w16cid:durableId="542059585">
    <w:abstractNumId w:val="29"/>
  </w:num>
  <w:num w:numId="27" w16cid:durableId="747701023">
    <w:abstractNumId w:val="28"/>
  </w:num>
  <w:num w:numId="28" w16cid:durableId="1033918669">
    <w:abstractNumId w:val="42"/>
  </w:num>
  <w:num w:numId="29" w16cid:durableId="802386824">
    <w:abstractNumId w:val="34"/>
  </w:num>
  <w:num w:numId="30" w16cid:durableId="1650549762">
    <w:abstractNumId w:val="16"/>
  </w:num>
  <w:num w:numId="31" w16cid:durableId="708919535">
    <w:abstractNumId w:val="40"/>
  </w:num>
  <w:num w:numId="32" w16cid:durableId="872306312">
    <w:abstractNumId w:val="27"/>
  </w:num>
  <w:num w:numId="33" w16cid:durableId="888346816">
    <w:abstractNumId w:val="3"/>
  </w:num>
  <w:num w:numId="34" w16cid:durableId="292294625">
    <w:abstractNumId w:val="36"/>
  </w:num>
  <w:num w:numId="35" w16cid:durableId="1383365804">
    <w:abstractNumId w:val="12"/>
  </w:num>
  <w:num w:numId="36" w16cid:durableId="754862256">
    <w:abstractNumId w:val="21"/>
  </w:num>
  <w:num w:numId="37" w16cid:durableId="1824658692">
    <w:abstractNumId w:val="26"/>
  </w:num>
  <w:num w:numId="38" w16cid:durableId="1448161145">
    <w:abstractNumId w:val="35"/>
  </w:num>
  <w:num w:numId="39" w16cid:durableId="1829247314">
    <w:abstractNumId w:val="22"/>
  </w:num>
  <w:num w:numId="40" w16cid:durableId="587467737">
    <w:abstractNumId w:val="0"/>
  </w:num>
  <w:num w:numId="41" w16cid:durableId="1319068505">
    <w:abstractNumId w:val="23"/>
  </w:num>
  <w:num w:numId="42" w16cid:durableId="1118836543">
    <w:abstractNumId w:val="19"/>
  </w:num>
  <w:num w:numId="43" w16cid:durableId="671069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7E"/>
    <w:rsid w:val="0000340B"/>
    <w:rsid w:val="000038C7"/>
    <w:rsid w:val="000038FC"/>
    <w:rsid w:val="00003A90"/>
    <w:rsid w:val="00010DDB"/>
    <w:rsid w:val="000113E3"/>
    <w:rsid w:val="00011CD8"/>
    <w:rsid w:val="0001211D"/>
    <w:rsid w:val="000127E9"/>
    <w:rsid w:val="00012F94"/>
    <w:rsid w:val="00014777"/>
    <w:rsid w:val="000151FB"/>
    <w:rsid w:val="000175A2"/>
    <w:rsid w:val="00021058"/>
    <w:rsid w:val="00023568"/>
    <w:rsid w:val="0002485C"/>
    <w:rsid w:val="0002602D"/>
    <w:rsid w:val="00026F56"/>
    <w:rsid w:val="0003002A"/>
    <w:rsid w:val="00030F91"/>
    <w:rsid w:val="00032582"/>
    <w:rsid w:val="00032700"/>
    <w:rsid w:val="0003286F"/>
    <w:rsid w:val="00033B73"/>
    <w:rsid w:val="00033E60"/>
    <w:rsid w:val="00035964"/>
    <w:rsid w:val="00035BEC"/>
    <w:rsid w:val="000364B9"/>
    <w:rsid w:val="000376C0"/>
    <w:rsid w:val="00047B4D"/>
    <w:rsid w:val="0005376F"/>
    <w:rsid w:val="00053AC8"/>
    <w:rsid w:val="00055876"/>
    <w:rsid w:val="00055C2E"/>
    <w:rsid w:val="000566F5"/>
    <w:rsid w:val="000609BD"/>
    <w:rsid w:val="0006130B"/>
    <w:rsid w:val="000625D2"/>
    <w:rsid w:val="00065DAC"/>
    <w:rsid w:val="00067071"/>
    <w:rsid w:val="000717B2"/>
    <w:rsid w:val="000726C6"/>
    <w:rsid w:val="00072E97"/>
    <w:rsid w:val="00075F71"/>
    <w:rsid w:val="0007644A"/>
    <w:rsid w:val="000768E7"/>
    <w:rsid w:val="00076C89"/>
    <w:rsid w:val="00077E3E"/>
    <w:rsid w:val="00082CEE"/>
    <w:rsid w:val="0008647B"/>
    <w:rsid w:val="00086AA7"/>
    <w:rsid w:val="00090A18"/>
    <w:rsid w:val="00092104"/>
    <w:rsid w:val="00093101"/>
    <w:rsid w:val="00094DA7"/>
    <w:rsid w:val="00095EB9"/>
    <w:rsid w:val="000970A6"/>
    <w:rsid w:val="000A042A"/>
    <w:rsid w:val="000A060E"/>
    <w:rsid w:val="000A251C"/>
    <w:rsid w:val="000A4372"/>
    <w:rsid w:val="000A49E9"/>
    <w:rsid w:val="000A5CEA"/>
    <w:rsid w:val="000A67AE"/>
    <w:rsid w:val="000A6A80"/>
    <w:rsid w:val="000A791E"/>
    <w:rsid w:val="000B1FB2"/>
    <w:rsid w:val="000C0CB9"/>
    <w:rsid w:val="000C2FD5"/>
    <w:rsid w:val="000C6191"/>
    <w:rsid w:val="000C7059"/>
    <w:rsid w:val="000C773E"/>
    <w:rsid w:val="000D5D8F"/>
    <w:rsid w:val="000D7CBC"/>
    <w:rsid w:val="000E48BB"/>
    <w:rsid w:val="000E5013"/>
    <w:rsid w:val="000E618F"/>
    <w:rsid w:val="000E7028"/>
    <w:rsid w:val="000E7288"/>
    <w:rsid w:val="000F2538"/>
    <w:rsid w:val="00100E3D"/>
    <w:rsid w:val="0010331F"/>
    <w:rsid w:val="0010446E"/>
    <w:rsid w:val="00110956"/>
    <w:rsid w:val="001129F4"/>
    <w:rsid w:val="0011572D"/>
    <w:rsid w:val="00116999"/>
    <w:rsid w:val="00117457"/>
    <w:rsid w:val="00117BBB"/>
    <w:rsid w:val="0012040A"/>
    <w:rsid w:val="00121A87"/>
    <w:rsid w:val="00121FB0"/>
    <w:rsid w:val="00124410"/>
    <w:rsid w:val="00126D3F"/>
    <w:rsid w:val="00127FEB"/>
    <w:rsid w:val="001357DE"/>
    <w:rsid w:val="0013659D"/>
    <w:rsid w:val="00140328"/>
    <w:rsid w:val="001407E0"/>
    <w:rsid w:val="00140A4D"/>
    <w:rsid w:val="001426B6"/>
    <w:rsid w:val="00143046"/>
    <w:rsid w:val="00143379"/>
    <w:rsid w:val="00143E30"/>
    <w:rsid w:val="00143EDD"/>
    <w:rsid w:val="00144011"/>
    <w:rsid w:val="001446E5"/>
    <w:rsid w:val="001457C4"/>
    <w:rsid w:val="00146B36"/>
    <w:rsid w:val="00152442"/>
    <w:rsid w:val="00153310"/>
    <w:rsid w:val="0015446A"/>
    <w:rsid w:val="001544B4"/>
    <w:rsid w:val="001606E4"/>
    <w:rsid w:val="0016100B"/>
    <w:rsid w:val="00161128"/>
    <w:rsid w:val="001611CF"/>
    <w:rsid w:val="001612A5"/>
    <w:rsid w:val="00161BD5"/>
    <w:rsid w:val="001629C4"/>
    <w:rsid w:val="00162B30"/>
    <w:rsid w:val="00163086"/>
    <w:rsid w:val="00163100"/>
    <w:rsid w:val="001637D1"/>
    <w:rsid w:val="00163E50"/>
    <w:rsid w:val="00165C97"/>
    <w:rsid w:val="00166CE9"/>
    <w:rsid w:val="00166DB1"/>
    <w:rsid w:val="00167643"/>
    <w:rsid w:val="001710CE"/>
    <w:rsid w:val="00171182"/>
    <w:rsid w:val="00171482"/>
    <w:rsid w:val="0017166E"/>
    <w:rsid w:val="0017268F"/>
    <w:rsid w:val="001738DA"/>
    <w:rsid w:val="00174500"/>
    <w:rsid w:val="001809AA"/>
    <w:rsid w:val="001828EE"/>
    <w:rsid w:val="00184362"/>
    <w:rsid w:val="00185130"/>
    <w:rsid w:val="001855E4"/>
    <w:rsid w:val="00187654"/>
    <w:rsid w:val="001904FA"/>
    <w:rsid w:val="001A108F"/>
    <w:rsid w:val="001A2431"/>
    <w:rsid w:val="001A4DE3"/>
    <w:rsid w:val="001A4E1A"/>
    <w:rsid w:val="001B04A6"/>
    <w:rsid w:val="001B0D51"/>
    <w:rsid w:val="001B12E5"/>
    <w:rsid w:val="001B26ED"/>
    <w:rsid w:val="001C03C7"/>
    <w:rsid w:val="001C14AF"/>
    <w:rsid w:val="001C1EFE"/>
    <w:rsid w:val="001C2B11"/>
    <w:rsid w:val="001C359B"/>
    <w:rsid w:val="001C6D78"/>
    <w:rsid w:val="001C7B35"/>
    <w:rsid w:val="001D023A"/>
    <w:rsid w:val="001D2C40"/>
    <w:rsid w:val="001D3D19"/>
    <w:rsid w:val="001D4F12"/>
    <w:rsid w:val="001D5A9F"/>
    <w:rsid w:val="001D70F7"/>
    <w:rsid w:val="001E59D6"/>
    <w:rsid w:val="001E61DD"/>
    <w:rsid w:val="001F5C23"/>
    <w:rsid w:val="0020039D"/>
    <w:rsid w:val="00202630"/>
    <w:rsid w:val="002068E9"/>
    <w:rsid w:val="002079E2"/>
    <w:rsid w:val="0021288D"/>
    <w:rsid w:val="00215DFE"/>
    <w:rsid w:val="00220CBB"/>
    <w:rsid w:val="002229E8"/>
    <w:rsid w:val="00223E2D"/>
    <w:rsid w:val="00224170"/>
    <w:rsid w:val="00224908"/>
    <w:rsid w:val="00224E8F"/>
    <w:rsid w:val="0022526B"/>
    <w:rsid w:val="002313C8"/>
    <w:rsid w:val="00231496"/>
    <w:rsid w:val="00232AF9"/>
    <w:rsid w:val="0023304E"/>
    <w:rsid w:val="002335D1"/>
    <w:rsid w:val="00234185"/>
    <w:rsid w:val="0023692A"/>
    <w:rsid w:val="00240DC1"/>
    <w:rsid w:val="00244437"/>
    <w:rsid w:val="0024767F"/>
    <w:rsid w:val="002505A3"/>
    <w:rsid w:val="002505E6"/>
    <w:rsid w:val="00254828"/>
    <w:rsid w:val="0025646B"/>
    <w:rsid w:val="00256565"/>
    <w:rsid w:val="00256FDE"/>
    <w:rsid w:val="00256FF6"/>
    <w:rsid w:val="00257AA2"/>
    <w:rsid w:val="002601A4"/>
    <w:rsid w:val="00260D67"/>
    <w:rsid w:val="00261202"/>
    <w:rsid w:val="00261853"/>
    <w:rsid w:val="00261937"/>
    <w:rsid w:val="00261B61"/>
    <w:rsid w:val="00264778"/>
    <w:rsid w:val="00266216"/>
    <w:rsid w:val="00267520"/>
    <w:rsid w:val="00267F09"/>
    <w:rsid w:val="002702F3"/>
    <w:rsid w:val="00270B83"/>
    <w:rsid w:val="00271549"/>
    <w:rsid w:val="00271615"/>
    <w:rsid w:val="00272A9E"/>
    <w:rsid w:val="00277C78"/>
    <w:rsid w:val="00281B56"/>
    <w:rsid w:val="00285403"/>
    <w:rsid w:val="002873C5"/>
    <w:rsid w:val="00287691"/>
    <w:rsid w:val="00290308"/>
    <w:rsid w:val="00291F01"/>
    <w:rsid w:val="0029322D"/>
    <w:rsid w:val="002941AF"/>
    <w:rsid w:val="002944D8"/>
    <w:rsid w:val="002950B8"/>
    <w:rsid w:val="00296ADF"/>
    <w:rsid w:val="002970DA"/>
    <w:rsid w:val="002970FE"/>
    <w:rsid w:val="002A06C7"/>
    <w:rsid w:val="002A4373"/>
    <w:rsid w:val="002A4C47"/>
    <w:rsid w:val="002A773E"/>
    <w:rsid w:val="002A7E29"/>
    <w:rsid w:val="002A7E54"/>
    <w:rsid w:val="002B1866"/>
    <w:rsid w:val="002B1D60"/>
    <w:rsid w:val="002B22E1"/>
    <w:rsid w:val="002B59D6"/>
    <w:rsid w:val="002C0009"/>
    <w:rsid w:val="002C05F0"/>
    <w:rsid w:val="002C1C6F"/>
    <w:rsid w:val="002C25CD"/>
    <w:rsid w:val="002C2BFB"/>
    <w:rsid w:val="002C3A40"/>
    <w:rsid w:val="002C4B2A"/>
    <w:rsid w:val="002C4C43"/>
    <w:rsid w:val="002C64CD"/>
    <w:rsid w:val="002C74E2"/>
    <w:rsid w:val="002D0B88"/>
    <w:rsid w:val="002D1D6C"/>
    <w:rsid w:val="002D29DA"/>
    <w:rsid w:val="002D31ED"/>
    <w:rsid w:val="002D3827"/>
    <w:rsid w:val="002D59B3"/>
    <w:rsid w:val="002D63F9"/>
    <w:rsid w:val="002E10A5"/>
    <w:rsid w:val="002E18B9"/>
    <w:rsid w:val="002E219E"/>
    <w:rsid w:val="002E3218"/>
    <w:rsid w:val="002E3286"/>
    <w:rsid w:val="002E49CE"/>
    <w:rsid w:val="002E4C78"/>
    <w:rsid w:val="002E6BCC"/>
    <w:rsid w:val="002E7F2A"/>
    <w:rsid w:val="002F7B28"/>
    <w:rsid w:val="00302488"/>
    <w:rsid w:val="00303863"/>
    <w:rsid w:val="00307C00"/>
    <w:rsid w:val="00316ED2"/>
    <w:rsid w:val="003210D8"/>
    <w:rsid w:val="0032271B"/>
    <w:rsid w:val="00327454"/>
    <w:rsid w:val="00330599"/>
    <w:rsid w:val="003305A0"/>
    <w:rsid w:val="003305B6"/>
    <w:rsid w:val="00332635"/>
    <w:rsid w:val="00332738"/>
    <w:rsid w:val="00332BEA"/>
    <w:rsid w:val="00332E93"/>
    <w:rsid w:val="00332F04"/>
    <w:rsid w:val="003337B0"/>
    <w:rsid w:val="00333F29"/>
    <w:rsid w:val="00335156"/>
    <w:rsid w:val="00335DD8"/>
    <w:rsid w:val="0033644D"/>
    <w:rsid w:val="00336481"/>
    <w:rsid w:val="003368E0"/>
    <w:rsid w:val="00340942"/>
    <w:rsid w:val="00341ED3"/>
    <w:rsid w:val="00341FCC"/>
    <w:rsid w:val="00344FB1"/>
    <w:rsid w:val="00346A93"/>
    <w:rsid w:val="003503B5"/>
    <w:rsid w:val="0035252C"/>
    <w:rsid w:val="0035626F"/>
    <w:rsid w:val="00356F5B"/>
    <w:rsid w:val="00360339"/>
    <w:rsid w:val="0036390F"/>
    <w:rsid w:val="003644F7"/>
    <w:rsid w:val="003712BE"/>
    <w:rsid w:val="00371A17"/>
    <w:rsid w:val="003737BC"/>
    <w:rsid w:val="00376081"/>
    <w:rsid w:val="0037690D"/>
    <w:rsid w:val="00380DEF"/>
    <w:rsid w:val="0038241D"/>
    <w:rsid w:val="0038268D"/>
    <w:rsid w:val="0038275B"/>
    <w:rsid w:val="00385B3C"/>
    <w:rsid w:val="003865EC"/>
    <w:rsid w:val="00392FF8"/>
    <w:rsid w:val="00393408"/>
    <w:rsid w:val="0039447C"/>
    <w:rsid w:val="00395E1A"/>
    <w:rsid w:val="003A0298"/>
    <w:rsid w:val="003A2248"/>
    <w:rsid w:val="003A3605"/>
    <w:rsid w:val="003A3A2A"/>
    <w:rsid w:val="003A4486"/>
    <w:rsid w:val="003A4BC2"/>
    <w:rsid w:val="003A4C23"/>
    <w:rsid w:val="003A4F75"/>
    <w:rsid w:val="003A5945"/>
    <w:rsid w:val="003A6A0B"/>
    <w:rsid w:val="003A7202"/>
    <w:rsid w:val="003A78EB"/>
    <w:rsid w:val="003B1381"/>
    <w:rsid w:val="003B2255"/>
    <w:rsid w:val="003B261E"/>
    <w:rsid w:val="003B368A"/>
    <w:rsid w:val="003B54F9"/>
    <w:rsid w:val="003B5CA8"/>
    <w:rsid w:val="003B6E67"/>
    <w:rsid w:val="003C1084"/>
    <w:rsid w:val="003C2CAE"/>
    <w:rsid w:val="003C2FCC"/>
    <w:rsid w:val="003C5A1A"/>
    <w:rsid w:val="003C775A"/>
    <w:rsid w:val="003C7CDE"/>
    <w:rsid w:val="003D6F6A"/>
    <w:rsid w:val="003E1ED9"/>
    <w:rsid w:val="003E30AA"/>
    <w:rsid w:val="003E7B13"/>
    <w:rsid w:val="003F0C9E"/>
    <w:rsid w:val="003F0D5E"/>
    <w:rsid w:val="003F1B81"/>
    <w:rsid w:val="003F2015"/>
    <w:rsid w:val="003F2BF9"/>
    <w:rsid w:val="003F3064"/>
    <w:rsid w:val="003F4CE6"/>
    <w:rsid w:val="003F5A4E"/>
    <w:rsid w:val="003F5E03"/>
    <w:rsid w:val="003F5FCC"/>
    <w:rsid w:val="003F65DB"/>
    <w:rsid w:val="00402A20"/>
    <w:rsid w:val="00402AAE"/>
    <w:rsid w:val="0040327E"/>
    <w:rsid w:val="0040339E"/>
    <w:rsid w:val="004036A9"/>
    <w:rsid w:val="00404D5D"/>
    <w:rsid w:val="004053B7"/>
    <w:rsid w:val="00405971"/>
    <w:rsid w:val="004076F8"/>
    <w:rsid w:val="00407F58"/>
    <w:rsid w:val="00410A14"/>
    <w:rsid w:val="00411638"/>
    <w:rsid w:val="00412193"/>
    <w:rsid w:val="00412F08"/>
    <w:rsid w:val="00413FCD"/>
    <w:rsid w:val="00416A35"/>
    <w:rsid w:val="00420B12"/>
    <w:rsid w:val="00420C3C"/>
    <w:rsid w:val="00420C8E"/>
    <w:rsid w:val="00422787"/>
    <w:rsid w:val="00422FBB"/>
    <w:rsid w:val="004230C4"/>
    <w:rsid w:val="00423C78"/>
    <w:rsid w:val="0042483F"/>
    <w:rsid w:val="004271F5"/>
    <w:rsid w:val="00433AD4"/>
    <w:rsid w:val="00433D05"/>
    <w:rsid w:val="00434A9F"/>
    <w:rsid w:val="00434D45"/>
    <w:rsid w:val="004357B5"/>
    <w:rsid w:val="00444132"/>
    <w:rsid w:val="0044560D"/>
    <w:rsid w:val="00445D4D"/>
    <w:rsid w:val="0044788D"/>
    <w:rsid w:val="00450856"/>
    <w:rsid w:val="0045207C"/>
    <w:rsid w:val="00454477"/>
    <w:rsid w:val="00454902"/>
    <w:rsid w:val="00454B39"/>
    <w:rsid w:val="00454C12"/>
    <w:rsid w:val="0045756F"/>
    <w:rsid w:val="00457AC3"/>
    <w:rsid w:val="00457F2B"/>
    <w:rsid w:val="004601B9"/>
    <w:rsid w:val="00461B80"/>
    <w:rsid w:val="00461FFB"/>
    <w:rsid w:val="004635BB"/>
    <w:rsid w:val="00463907"/>
    <w:rsid w:val="00463ED2"/>
    <w:rsid w:val="00464798"/>
    <w:rsid w:val="00464BFC"/>
    <w:rsid w:val="00465279"/>
    <w:rsid w:val="00466F61"/>
    <w:rsid w:val="00471D85"/>
    <w:rsid w:val="00474652"/>
    <w:rsid w:val="004770DA"/>
    <w:rsid w:val="00477662"/>
    <w:rsid w:val="004800E9"/>
    <w:rsid w:val="0048012E"/>
    <w:rsid w:val="00480741"/>
    <w:rsid w:val="0048230E"/>
    <w:rsid w:val="00482E4D"/>
    <w:rsid w:val="00483DBB"/>
    <w:rsid w:val="00484740"/>
    <w:rsid w:val="0048529F"/>
    <w:rsid w:val="00485EF9"/>
    <w:rsid w:val="004870E6"/>
    <w:rsid w:val="00487994"/>
    <w:rsid w:val="00487FE1"/>
    <w:rsid w:val="00490C39"/>
    <w:rsid w:val="0049765C"/>
    <w:rsid w:val="004978D7"/>
    <w:rsid w:val="004A09CB"/>
    <w:rsid w:val="004A2116"/>
    <w:rsid w:val="004A2D04"/>
    <w:rsid w:val="004A45CF"/>
    <w:rsid w:val="004A4E18"/>
    <w:rsid w:val="004A5479"/>
    <w:rsid w:val="004B036A"/>
    <w:rsid w:val="004B1568"/>
    <w:rsid w:val="004B1C50"/>
    <w:rsid w:val="004B3415"/>
    <w:rsid w:val="004B37FF"/>
    <w:rsid w:val="004B399B"/>
    <w:rsid w:val="004B4AC0"/>
    <w:rsid w:val="004B78AD"/>
    <w:rsid w:val="004B7E51"/>
    <w:rsid w:val="004C0A54"/>
    <w:rsid w:val="004C0ED6"/>
    <w:rsid w:val="004C26CC"/>
    <w:rsid w:val="004C273E"/>
    <w:rsid w:val="004C302E"/>
    <w:rsid w:val="004C3BDF"/>
    <w:rsid w:val="004C58D1"/>
    <w:rsid w:val="004D11F1"/>
    <w:rsid w:val="004D33BE"/>
    <w:rsid w:val="004D5926"/>
    <w:rsid w:val="004D797E"/>
    <w:rsid w:val="004D7DF1"/>
    <w:rsid w:val="004E061C"/>
    <w:rsid w:val="004E1A79"/>
    <w:rsid w:val="004E5F09"/>
    <w:rsid w:val="004E7DBB"/>
    <w:rsid w:val="004F0068"/>
    <w:rsid w:val="004F0071"/>
    <w:rsid w:val="004F1A64"/>
    <w:rsid w:val="004F1AE8"/>
    <w:rsid w:val="004F4058"/>
    <w:rsid w:val="004F5984"/>
    <w:rsid w:val="004F6085"/>
    <w:rsid w:val="004F677D"/>
    <w:rsid w:val="00500BF3"/>
    <w:rsid w:val="0050224F"/>
    <w:rsid w:val="005049B4"/>
    <w:rsid w:val="00505639"/>
    <w:rsid w:val="005056AD"/>
    <w:rsid w:val="00505DE1"/>
    <w:rsid w:val="00505F84"/>
    <w:rsid w:val="0051084C"/>
    <w:rsid w:val="00513AD3"/>
    <w:rsid w:val="00514744"/>
    <w:rsid w:val="00516256"/>
    <w:rsid w:val="005168BC"/>
    <w:rsid w:val="0052180D"/>
    <w:rsid w:val="005227C4"/>
    <w:rsid w:val="00522FAB"/>
    <w:rsid w:val="00523C60"/>
    <w:rsid w:val="0052662A"/>
    <w:rsid w:val="00530854"/>
    <w:rsid w:val="00530E59"/>
    <w:rsid w:val="0053145B"/>
    <w:rsid w:val="00534C87"/>
    <w:rsid w:val="0053502E"/>
    <w:rsid w:val="005352CA"/>
    <w:rsid w:val="00537929"/>
    <w:rsid w:val="00537FEE"/>
    <w:rsid w:val="00542523"/>
    <w:rsid w:val="00542E16"/>
    <w:rsid w:val="00544A75"/>
    <w:rsid w:val="005457BB"/>
    <w:rsid w:val="005465C3"/>
    <w:rsid w:val="0054661B"/>
    <w:rsid w:val="005479B9"/>
    <w:rsid w:val="005504D6"/>
    <w:rsid w:val="005521BB"/>
    <w:rsid w:val="00554960"/>
    <w:rsid w:val="00555AC5"/>
    <w:rsid w:val="00556540"/>
    <w:rsid w:val="00557715"/>
    <w:rsid w:val="00560F97"/>
    <w:rsid w:val="00563F19"/>
    <w:rsid w:val="00571BE6"/>
    <w:rsid w:val="0057655A"/>
    <w:rsid w:val="00581A9B"/>
    <w:rsid w:val="005850EE"/>
    <w:rsid w:val="00586AB7"/>
    <w:rsid w:val="00586F16"/>
    <w:rsid w:val="0059386E"/>
    <w:rsid w:val="005955D5"/>
    <w:rsid w:val="005968BC"/>
    <w:rsid w:val="00596961"/>
    <w:rsid w:val="00596D0D"/>
    <w:rsid w:val="005A0B95"/>
    <w:rsid w:val="005A18F4"/>
    <w:rsid w:val="005A19A6"/>
    <w:rsid w:val="005A5DF4"/>
    <w:rsid w:val="005B0D94"/>
    <w:rsid w:val="005B2357"/>
    <w:rsid w:val="005B47B3"/>
    <w:rsid w:val="005B5299"/>
    <w:rsid w:val="005B59C4"/>
    <w:rsid w:val="005B5C8F"/>
    <w:rsid w:val="005B5F5C"/>
    <w:rsid w:val="005B5FF1"/>
    <w:rsid w:val="005C156A"/>
    <w:rsid w:val="005C2B9E"/>
    <w:rsid w:val="005C3500"/>
    <w:rsid w:val="005C47FF"/>
    <w:rsid w:val="005C50B0"/>
    <w:rsid w:val="005C566A"/>
    <w:rsid w:val="005C7234"/>
    <w:rsid w:val="005C7854"/>
    <w:rsid w:val="005D0757"/>
    <w:rsid w:val="005D0B71"/>
    <w:rsid w:val="005D5498"/>
    <w:rsid w:val="005D6D4E"/>
    <w:rsid w:val="005D77DB"/>
    <w:rsid w:val="005D7E5D"/>
    <w:rsid w:val="005E0F76"/>
    <w:rsid w:val="005E1A45"/>
    <w:rsid w:val="005E2244"/>
    <w:rsid w:val="005E4EAC"/>
    <w:rsid w:val="005E5676"/>
    <w:rsid w:val="005E6498"/>
    <w:rsid w:val="005E6788"/>
    <w:rsid w:val="005E69DC"/>
    <w:rsid w:val="005E76D2"/>
    <w:rsid w:val="005F157D"/>
    <w:rsid w:val="005F15AE"/>
    <w:rsid w:val="005F36C9"/>
    <w:rsid w:val="005F3DC1"/>
    <w:rsid w:val="005F450F"/>
    <w:rsid w:val="005F4D1C"/>
    <w:rsid w:val="005F686C"/>
    <w:rsid w:val="005F6DFB"/>
    <w:rsid w:val="00602F6B"/>
    <w:rsid w:val="00604610"/>
    <w:rsid w:val="00604D09"/>
    <w:rsid w:val="0061312F"/>
    <w:rsid w:val="006131A5"/>
    <w:rsid w:val="006148EE"/>
    <w:rsid w:val="00614E93"/>
    <w:rsid w:val="00615AAA"/>
    <w:rsid w:val="00616FEA"/>
    <w:rsid w:val="00617053"/>
    <w:rsid w:val="00617394"/>
    <w:rsid w:val="00617AFC"/>
    <w:rsid w:val="00617C6D"/>
    <w:rsid w:val="00617FE0"/>
    <w:rsid w:val="0062371C"/>
    <w:rsid w:val="00626E4B"/>
    <w:rsid w:val="0063159D"/>
    <w:rsid w:val="00632932"/>
    <w:rsid w:val="0063383F"/>
    <w:rsid w:val="00635499"/>
    <w:rsid w:val="00635988"/>
    <w:rsid w:val="00635AEB"/>
    <w:rsid w:val="006362FE"/>
    <w:rsid w:val="006367DB"/>
    <w:rsid w:val="00636BB8"/>
    <w:rsid w:val="00636F64"/>
    <w:rsid w:val="00637C90"/>
    <w:rsid w:val="00637D62"/>
    <w:rsid w:val="0064065E"/>
    <w:rsid w:val="00640BB6"/>
    <w:rsid w:val="00642670"/>
    <w:rsid w:val="0064572F"/>
    <w:rsid w:val="006469D2"/>
    <w:rsid w:val="006474B9"/>
    <w:rsid w:val="00647CBC"/>
    <w:rsid w:val="006509D9"/>
    <w:rsid w:val="006524D5"/>
    <w:rsid w:val="00652C48"/>
    <w:rsid w:val="00654AD2"/>
    <w:rsid w:val="00656E94"/>
    <w:rsid w:val="0065797C"/>
    <w:rsid w:val="00660FAE"/>
    <w:rsid w:val="006630AE"/>
    <w:rsid w:val="00663E34"/>
    <w:rsid w:val="00667003"/>
    <w:rsid w:val="00667F6E"/>
    <w:rsid w:val="00671D19"/>
    <w:rsid w:val="006732CA"/>
    <w:rsid w:val="006738C8"/>
    <w:rsid w:val="006741DC"/>
    <w:rsid w:val="0067757A"/>
    <w:rsid w:val="006805CD"/>
    <w:rsid w:val="00680C30"/>
    <w:rsid w:val="00680EAC"/>
    <w:rsid w:val="006811B4"/>
    <w:rsid w:val="00681346"/>
    <w:rsid w:val="00682311"/>
    <w:rsid w:val="00683AB1"/>
    <w:rsid w:val="00686451"/>
    <w:rsid w:val="00691EB8"/>
    <w:rsid w:val="006922B9"/>
    <w:rsid w:val="0069305A"/>
    <w:rsid w:val="00695550"/>
    <w:rsid w:val="006976E0"/>
    <w:rsid w:val="006A348C"/>
    <w:rsid w:val="006A3CE6"/>
    <w:rsid w:val="006A470E"/>
    <w:rsid w:val="006A49CE"/>
    <w:rsid w:val="006A7D47"/>
    <w:rsid w:val="006B31D9"/>
    <w:rsid w:val="006B5B91"/>
    <w:rsid w:val="006C21A4"/>
    <w:rsid w:val="006C2CA7"/>
    <w:rsid w:val="006C2D6D"/>
    <w:rsid w:val="006C36CF"/>
    <w:rsid w:val="006C37DB"/>
    <w:rsid w:val="006C3922"/>
    <w:rsid w:val="006C4B2E"/>
    <w:rsid w:val="006C5986"/>
    <w:rsid w:val="006C5E3D"/>
    <w:rsid w:val="006C700E"/>
    <w:rsid w:val="006D35D5"/>
    <w:rsid w:val="006D39ED"/>
    <w:rsid w:val="006D4FD3"/>
    <w:rsid w:val="006E1498"/>
    <w:rsid w:val="006E19BC"/>
    <w:rsid w:val="006E5C17"/>
    <w:rsid w:val="006E606B"/>
    <w:rsid w:val="006E7A42"/>
    <w:rsid w:val="006F2B50"/>
    <w:rsid w:val="006F2F22"/>
    <w:rsid w:val="006F4686"/>
    <w:rsid w:val="006F4BDB"/>
    <w:rsid w:val="006F4F55"/>
    <w:rsid w:val="006F6DA6"/>
    <w:rsid w:val="006F7AA8"/>
    <w:rsid w:val="00701E20"/>
    <w:rsid w:val="0070601D"/>
    <w:rsid w:val="00706FF3"/>
    <w:rsid w:val="00712EDE"/>
    <w:rsid w:val="00715037"/>
    <w:rsid w:val="00715204"/>
    <w:rsid w:val="007169B8"/>
    <w:rsid w:val="0072165E"/>
    <w:rsid w:val="00724F10"/>
    <w:rsid w:val="007257A0"/>
    <w:rsid w:val="00726811"/>
    <w:rsid w:val="00726A76"/>
    <w:rsid w:val="0073291C"/>
    <w:rsid w:val="0073305B"/>
    <w:rsid w:val="00733530"/>
    <w:rsid w:val="00733B43"/>
    <w:rsid w:val="00733FE4"/>
    <w:rsid w:val="00735BFD"/>
    <w:rsid w:val="00735E48"/>
    <w:rsid w:val="00736738"/>
    <w:rsid w:val="007376A9"/>
    <w:rsid w:val="00741208"/>
    <w:rsid w:val="00741D8F"/>
    <w:rsid w:val="007425D5"/>
    <w:rsid w:val="00743945"/>
    <w:rsid w:val="00745C8E"/>
    <w:rsid w:val="0074604F"/>
    <w:rsid w:val="0074701B"/>
    <w:rsid w:val="0075002D"/>
    <w:rsid w:val="00752327"/>
    <w:rsid w:val="00754140"/>
    <w:rsid w:val="00760940"/>
    <w:rsid w:val="007630DA"/>
    <w:rsid w:val="00764A3F"/>
    <w:rsid w:val="007663D1"/>
    <w:rsid w:val="007669C7"/>
    <w:rsid w:val="00767266"/>
    <w:rsid w:val="00771EAC"/>
    <w:rsid w:val="007744EC"/>
    <w:rsid w:val="00777EC1"/>
    <w:rsid w:val="00780360"/>
    <w:rsid w:val="00782DCC"/>
    <w:rsid w:val="0078323B"/>
    <w:rsid w:val="00783372"/>
    <w:rsid w:val="00784612"/>
    <w:rsid w:val="007860BE"/>
    <w:rsid w:val="007872F5"/>
    <w:rsid w:val="00790494"/>
    <w:rsid w:val="0079265E"/>
    <w:rsid w:val="0079294F"/>
    <w:rsid w:val="00796582"/>
    <w:rsid w:val="007A421B"/>
    <w:rsid w:val="007A5526"/>
    <w:rsid w:val="007A5545"/>
    <w:rsid w:val="007A5B74"/>
    <w:rsid w:val="007A603B"/>
    <w:rsid w:val="007A63F2"/>
    <w:rsid w:val="007B5436"/>
    <w:rsid w:val="007B75BF"/>
    <w:rsid w:val="007B78A1"/>
    <w:rsid w:val="007C0BB4"/>
    <w:rsid w:val="007C0CEF"/>
    <w:rsid w:val="007C2172"/>
    <w:rsid w:val="007C21EA"/>
    <w:rsid w:val="007C5456"/>
    <w:rsid w:val="007C56BA"/>
    <w:rsid w:val="007C68A4"/>
    <w:rsid w:val="007D0A1C"/>
    <w:rsid w:val="007D2CD2"/>
    <w:rsid w:val="007D384B"/>
    <w:rsid w:val="007D4307"/>
    <w:rsid w:val="007D4BD8"/>
    <w:rsid w:val="007D559D"/>
    <w:rsid w:val="007D640D"/>
    <w:rsid w:val="007E027E"/>
    <w:rsid w:val="007E222F"/>
    <w:rsid w:val="007E28F4"/>
    <w:rsid w:val="007E3CE6"/>
    <w:rsid w:val="007E4A80"/>
    <w:rsid w:val="007E7260"/>
    <w:rsid w:val="007F10EC"/>
    <w:rsid w:val="007F2732"/>
    <w:rsid w:val="007F2ABE"/>
    <w:rsid w:val="007F4000"/>
    <w:rsid w:val="007F4E6B"/>
    <w:rsid w:val="007F5D19"/>
    <w:rsid w:val="007F6F11"/>
    <w:rsid w:val="00800908"/>
    <w:rsid w:val="0080203B"/>
    <w:rsid w:val="0080569E"/>
    <w:rsid w:val="00810542"/>
    <w:rsid w:val="00811DCC"/>
    <w:rsid w:val="00812127"/>
    <w:rsid w:val="0081236F"/>
    <w:rsid w:val="0081259F"/>
    <w:rsid w:val="00813C3C"/>
    <w:rsid w:val="00814067"/>
    <w:rsid w:val="008144C6"/>
    <w:rsid w:val="008148BA"/>
    <w:rsid w:val="00814A03"/>
    <w:rsid w:val="008174AA"/>
    <w:rsid w:val="00817609"/>
    <w:rsid w:val="00817946"/>
    <w:rsid w:val="00817E5A"/>
    <w:rsid w:val="00820590"/>
    <w:rsid w:val="0082061A"/>
    <w:rsid w:val="0082219E"/>
    <w:rsid w:val="00822EB9"/>
    <w:rsid w:val="00824C03"/>
    <w:rsid w:val="008266BB"/>
    <w:rsid w:val="00826C3C"/>
    <w:rsid w:val="008311C9"/>
    <w:rsid w:val="00832F89"/>
    <w:rsid w:val="00834C7D"/>
    <w:rsid w:val="00836968"/>
    <w:rsid w:val="00836E95"/>
    <w:rsid w:val="008370D1"/>
    <w:rsid w:val="00841789"/>
    <w:rsid w:val="00845AF4"/>
    <w:rsid w:val="00846E55"/>
    <w:rsid w:val="00847344"/>
    <w:rsid w:val="008477D3"/>
    <w:rsid w:val="00847DCF"/>
    <w:rsid w:val="00850E44"/>
    <w:rsid w:val="00852237"/>
    <w:rsid w:val="008571E2"/>
    <w:rsid w:val="008574FE"/>
    <w:rsid w:val="00857F9B"/>
    <w:rsid w:val="00863D6E"/>
    <w:rsid w:val="008713F0"/>
    <w:rsid w:val="008715C5"/>
    <w:rsid w:val="00871B6A"/>
    <w:rsid w:val="00871F19"/>
    <w:rsid w:val="00872249"/>
    <w:rsid w:val="00873C61"/>
    <w:rsid w:val="00876B21"/>
    <w:rsid w:val="00877CFD"/>
    <w:rsid w:val="00880D1B"/>
    <w:rsid w:val="00881A5A"/>
    <w:rsid w:val="00882615"/>
    <w:rsid w:val="00882B9E"/>
    <w:rsid w:val="00882F87"/>
    <w:rsid w:val="008834F1"/>
    <w:rsid w:val="008851E1"/>
    <w:rsid w:val="00893B9A"/>
    <w:rsid w:val="00893F47"/>
    <w:rsid w:val="00896592"/>
    <w:rsid w:val="00897AE7"/>
    <w:rsid w:val="008A0A12"/>
    <w:rsid w:val="008A2251"/>
    <w:rsid w:val="008A2529"/>
    <w:rsid w:val="008A4C75"/>
    <w:rsid w:val="008A5F4D"/>
    <w:rsid w:val="008A608A"/>
    <w:rsid w:val="008A63B8"/>
    <w:rsid w:val="008B04F8"/>
    <w:rsid w:val="008B0C06"/>
    <w:rsid w:val="008B13F9"/>
    <w:rsid w:val="008B2271"/>
    <w:rsid w:val="008B2852"/>
    <w:rsid w:val="008B7F68"/>
    <w:rsid w:val="008C273E"/>
    <w:rsid w:val="008C4570"/>
    <w:rsid w:val="008C5549"/>
    <w:rsid w:val="008C6ACD"/>
    <w:rsid w:val="008C6E96"/>
    <w:rsid w:val="008D0210"/>
    <w:rsid w:val="008D0D3C"/>
    <w:rsid w:val="008D1C3A"/>
    <w:rsid w:val="008D2E29"/>
    <w:rsid w:val="008D4B1F"/>
    <w:rsid w:val="008D66D1"/>
    <w:rsid w:val="008D7750"/>
    <w:rsid w:val="008E0A17"/>
    <w:rsid w:val="008E14B2"/>
    <w:rsid w:val="008E1F58"/>
    <w:rsid w:val="008E214A"/>
    <w:rsid w:val="008E2337"/>
    <w:rsid w:val="008E28C7"/>
    <w:rsid w:val="008E614B"/>
    <w:rsid w:val="008F0D1F"/>
    <w:rsid w:val="008F1E44"/>
    <w:rsid w:val="008F7C55"/>
    <w:rsid w:val="008F7E4C"/>
    <w:rsid w:val="00900ADA"/>
    <w:rsid w:val="00900E12"/>
    <w:rsid w:val="00901F89"/>
    <w:rsid w:val="00904A0C"/>
    <w:rsid w:val="00904EF2"/>
    <w:rsid w:val="009050F2"/>
    <w:rsid w:val="009126EF"/>
    <w:rsid w:val="009154AF"/>
    <w:rsid w:val="00916482"/>
    <w:rsid w:val="009173EB"/>
    <w:rsid w:val="009222B8"/>
    <w:rsid w:val="009260C0"/>
    <w:rsid w:val="00926848"/>
    <w:rsid w:val="009270D1"/>
    <w:rsid w:val="00930296"/>
    <w:rsid w:val="0093050E"/>
    <w:rsid w:val="00930EB8"/>
    <w:rsid w:val="009310D6"/>
    <w:rsid w:val="0093273C"/>
    <w:rsid w:val="0093295D"/>
    <w:rsid w:val="00932DF4"/>
    <w:rsid w:val="00933352"/>
    <w:rsid w:val="00937959"/>
    <w:rsid w:val="00942BB8"/>
    <w:rsid w:val="00943CF6"/>
    <w:rsid w:val="00945690"/>
    <w:rsid w:val="00946B84"/>
    <w:rsid w:val="009471A0"/>
    <w:rsid w:val="00947E35"/>
    <w:rsid w:val="00954C20"/>
    <w:rsid w:val="00955EE5"/>
    <w:rsid w:val="00957961"/>
    <w:rsid w:val="00957B2E"/>
    <w:rsid w:val="0096243C"/>
    <w:rsid w:val="00964845"/>
    <w:rsid w:val="00964863"/>
    <w:rsid w:val="00965D67"/>
    <w:rsid w:val="00965EB3"/>
    <w:rsid w:val="00970935"/>
    <w:rsid w:val="00971969"/>
    <w:rsid w:val="00971C76"/>
    <w:rsid w:val="00973BF3"/>
    <w:rsid w:val="009749BE"/>
    <w:rsid w:val="00977147"/>
    <w:rsid w:val="009773D4"/>
    <w:rsid w:val="009816A1"/>
    <w:rsid w:val="00981A5E"/>
    <w:rsid w:val="00982A5E"/>
    <w:rsid w:val="00983B3C"/>
    <w:rsid w:val="00984784"/>
    <w:rsid w:val="00986B08"/>
    <w:rsid w:val="00992828"/>
    <w:rsid w:val="00992F38"/>
    <w:rsid w:val="00993E57"/>
    <w:rsid w:val="00994BED"/>
    <w:rsid w:val="00995B12"/>
    <w:rsid w:val="009964C6"/>
    <w:rsid w:val="009A232E"/>
    <w:rsid w:val="009A249A"/>
    <w:rsid w:val="009A24ED"/>
    <w:rsid w:val="009A2DE3"/>
    <w:rsid w:val="009A3A4A"/>
    <w:rsid w:val="009A549C"/>
    <w:rsid w:val="009A6CBB"/>
    <w:rsid w:val="009C2AD7"/>
    <w:rsid w:val="009C3EBD"/>
    <w:rsid w:val="009C4B8F"/>
    <w:rsid w:val="009D15DB"/>
    <w:rsid w:val="009D276F"/>
    <w:rsid w:val="009D3BA3"/>
    <w:rsid w:val="009D5CBF"/>
    <w:rsid w:val="009D628F"/>
    <w:rsid w:val="009D6E84"/>
    <w:rsid w:val="009D7F8A"/>
    <w:rsid w:val="009E148B"/>
    <w:rsid w:val="009E1B93"/>
    <w:rsid w:val="009E2268"/>
    <w:rsid w:val="009E40B5"/>
    <w:rsid w:val="009E6ED0"/>
    <w:rsid w:val="009F00B4"/>
    <w:rsid w:val="009F1894"/>
    <w:rsid w:val="009F4A8C"/>
    <w:rsid w:val="009F53BE"/>
    <w:rsid w:val="009F7FC6"/>
    <w:rsid w:val="00A01036"/>
    <w:rsid w:val="00A02ACD"/>
    <w:rsid w:val="00A03E56"/>
    <w:rsid w:val="00A040BA"/>
    <w:rsid w:val="00A06CD3"/>
    <w:rsid w:val="00A11241"/>
    <w:rsid w:val="00A13C5E"/>
    <w:rsid w:val="00A1433C"/>
    <w:rsid w:val="00A14FC2"/>
    <w:rsid w:val="00A155C4"/>
    <w:rsid w:val="00A167C2"/>
    <w:rsid w:val="00A20486"/>
    <w:rsid w:val="00A20693"/>
    <w:rsid w:val="00A209ED"/>
    <w:rsid w:val="00A210EC"/>
    <w:rsid w:val="00A2287C"/>
    <w:rsid w:val="00A23126"/>
    <w:rsid w:val="00A24434"/>
    <w:rsid w:val="00A24E03"/>
    <w:rsid w:val="00A2715A"/>
    <w:rsid w:val="00A31858"/>
    <w:rsid w:val="00A32174"/>
    <w:rsid w:val="00A327B7"/>
    <w:rsid w:val="00A352F3"/>
    <w:rsid w:val="00A35E68"/>
    <w:rsid w:val="00A41D4E"/>
    <w:rsid w:val="00A41D4F"/>
    <w:rsid w:val="00A43908"/>
    <w:rsid w:val="00A479EE"/>
    <w:rsid w:val="00A47D34"/>
    <w:rsid w:val="00A50231"/>
    <w:rsid w:val="00A5051E"/>
    <w:rsid w:val="00A50A5D"/>
    <w:rsid w:val="00A5216D"/>
    <w:rsid w:val="00A61934"/>
    <w:rsid w:val="00A61A9C"/>
    <w:rsid w:val="00A62DB7"/>
    <w:rsid w:val="00A63CDC"/>
    <w:rsid w:val="00A647AD"/>
    <w:rsid w:val="00A65019"/>
    <w:rsid w:val="00A653F5"/>
    <w:rsid w:val="00A67453"/>
    <w:rsid w:val="00A7138B"/>
    <w:rsid w:val="00A7146A"/>
    <w:rsid w:val="00A73219"/>
    <w:rsid w:val="00A734B1"/>
    <w:rsid w:val="00A73A21"/>
    <w:rsid w:val="00A7424C"/>
    <w:rsid w:val="00A7443C"/>
    <w:rsid w:val="00A75839"/>
    <w:rsid w:val="00A75D6C"/>
    <w:rsid w:val="00A7628F"/>
    <w:rsid w:val="00A80298"/>
    <w:rsid w:val="00A81B32"/>
    <w:rsid w:val="00A83678"/>
    <w:rsid w:val="00A839E8"/>
    <w:rsid w:val="00A84D2E"/>
    <w:rsid w:val="00A865CF"/>
    <w:rsid w:val="00A87196"/>
    <w:rsid w:val="00A87C61"/>
    <w:rsid w:val="00A90D6F"/>
    <w:rsid w:val="00A90FB4"/>
    <w:rsid w:val="00A92EAB"/>
    <w:rsid w:val="00A94630"/>
    <w:rsid w:val="00A95D02"/>
    <w:rsid w:val="00A9790D"/>
    <w:rsid w:val="00A97DFF"/>
    <w:rsid w:val="00A97FAB"/>
    <w:rsid w:val="00AA0509"/>
    <w:rsid w:val="00AA0DD9"/>
    <w:rsid w:val="00AA384E"/>
    <w:rsid w:val="00AA45C8"/>
    <w:rsid w:val="00AA5A7A"/>
    <w:rsid w:val="00AA6E7E"/>
    <w:rsid w:val="00AA7009"/>
    <w:rsid w:val="00AA7EEB"/>
    <w:rsid w:val="00AB035A"/>
    <w:rsid w:val="00AB0AEB"/>
    <w:rsid w:val="00AB25CF"/>
    <w:rsid w:val="00AB31B2"/>
    <w:rsid w:val="00AB4B88"/>
    <w:rsid w:val="00AC213C"/>
    <w:rsid w:val="00AC297B"/>
    <w:rsid w:val="00AC35C3"/>
    <w:rsid w:val="00AC46FD"/>
    <w:rsid w:val="00AC4F49"/>
    <w:rsid w:val="00AC745B"/>
    <w:rsid w:val="00AC7B26"/>
    <w:rsid w:val="00AD04D6"/>
    <w:rsid w:val="00AD113D"/>
    <w:rsid w:val="00AD2DE1"/>
    <w:rsid w:val="00AD3177"/>
    <w:rsid w:val="00AD53F1"/>
    <w:rsid w:val="00AE0127"/>
    <w:rsid w:val="00AE0DB4"/>
    <w:rsid w:val="00AE2FB5"/>
    <w:rsid w:val="00AE47EC"/>
    <w:rsid w:val="00AE5E00"/>
    <w:rsid w:val="00AE7371"/>
    <w:rsid w:val="00AE7414"/>
    <w:rsid w:val="00AF07D5"/>
    <w:rsid w:val="00AF098E"/>
    <w:rsid w:val="00AF1EB9"/>
    <w:rsid w:val="00AF4D6B"/>
    <w:rsid w:val="00AF6A95"/>
    <w:rsid w:val="00B00103"/>
    <w:rsid w:val="00B00DBF"/>
    <w:rsid w:val="00B011BD"/>
    <w:rsid w:val="00B0285C"/>
    <w:rsid w:val="00B02C76"/>
    <w:rsid w:val="00B05592"/>
    <w:rsid w:val="00B1053E"/>
    <w:rsid w:val="00B10680"/>
    <w:rsid w:val="00B113D5"/>
    <w:rsid w:val="00B123A6"/>
    <w:rsid w:val="00B12C8C"/>
    <w:rsid w:val="00B148E5"/>
    <w:rsid w:val="00B15862"/>
    <w:rsid w:val="00B16590"/>
    <w:rsid w:val="00B174F3"/>
    <w:rsid w:val="00B17D17"/>
    <w:rsid w:val="00B26F92"/>
    <w:rsid w:val="00B26FC4"/>
    <w:rsid w:val="00B319A3"/>
    <w:rsid w:val="00B329BF"/>
    <w:rsid w:val="00B33494"/>
    <w:rsid w:val="00B34DD2"/>
    <w:rsid w:val="00B3505F"/>
    <w:rsid w:val="00B355BA"/>
    <w:rsid w:val="00B374D8"/>
    <w:rsid w:val="00B37F75"/>
    <w:rsid w:val="00B40D81"/>
    <w:rsid w:val="00B41573"/>
    <w:rsid w:val="00B415A2"/>
    <w:rsid w:val="00B42542"/>
    <w:rsid w:val="00B43959"/>
    <w:rsid w:val="00B44BF2"/>
    <w:rsid w:val="00B4544C"/>
    <w:rsid w:val="00B46F08"/>
    <w:rsid w:val="00B46FE9"/>
    <w:rsid w:val="00B50600"/>
    <w:rsid w:val="00B50B2F"/>
    <w:rsid w:val="00B50B3F"/>
    <w:rsid w:val="00B5118B"/>
    <w:rsid w:val="00B51C6E"/>
    <w:rsid w:val="00B529A3"/>
    <w:rsid w:val="00B53887"/>
    <w:rsid w:val="00B5680C"/>
    <w:rsid w:val="00B56A55"/>
    <w:rsid w:val="00B57022"/>
    <w:rsid w:val="00B570A1"/>
    <w:rsid w:val="00B62342"/>
    <w:rsid w:val="00B64871"/>
    <w:rsid w:val="00B6618D"/>
    <w:rsid w:val="00B662C3"/>
    <w:rsid w:val="00B66AB7"/>
    <w:rsid w:val="00B6709F"/>
    <w:rsid w:val="00B67990"/>
    <w:rsid w:val="00B70FD4"/>
    <w:rsid w:val="00B71F08"/>
    <w:rsid w:val="00B7240D"/>
    <w:rsid w:val="00B72417"/>
    <w:rsid w:val="00B72795"/>
    <w:rsid w:val="00B734C7"/>
    <w:rsid w:val="00B73CE2"/>
    <w:rsid w:val="00B750BC"/>
    <w:rsid w:val="00B770ED"/>
    <w:rsid w:val="00B77841"/>
    <w:rsid w:val="00B80267"/>
    <w:rsid w:val="00B8073A"/>
    <w:rsid w:val="00B80BB4"/>
    <w:rsid w:val="00B80C18"/>
    <w:rsid w:val="00B81742"/>
    <w:rsid w:val="00B81786"/>
    <w:rsid w:val="00B83C46"/>
    <w:rsid w:val="00B8496C"/>
    <w:rsid w:val="00B84CB0"/>
    <w:rsid w:val="00B84E89"/>
    <w:rsid w:val="00B85806"/>
    <w:rsid w:val="00B865CA"/>
    <w:rsid w:val="00B90D69"/>
    <w:rsid w:val="00B9150B"/>
    <w:rsid w:val="00B9233F"/>
    <w:rsid w:val="00B93155"/>
    <w:rsid w:val="00B93E65"/>
    <w:rsid w:val="00B94F67"/>
    <w:rsid w:val="00B9555E"/>
    <w:rsid w:val="00B96535"/>
    <w:rsid w:val="00B970D7"/>
    <w:rsid w:val="00BA1990"/>
    <w:rsid w:val="00BA20E3"/>
    <w:rsid w:val="00BA2AAF"/>
    <w:rsid w:val="00BA32E3"/>
    <w:rsid w:val="00BA53AA"/>
    <w:rsid w:val="00BA54FE"/>
    <w:rsid w:val="00BA5BA4"/>
    <w:rsid w:val="00BA7894"/>
    <w:rsid w:val="00BB5843"/>
    <w:rsid w:val="00BB65A5"/>
    <w:rsid w:val="00BB6DC7"/>
    <w:rsid w:val="00BC6382"/>
    <w:rsid w:val="00BC67BE"/>
    <w:rsid w:val="00BC6934"/>
    <w:rsid w:val="00BD0CA3"/>
    <w:rsid w:val="00BD1FBC"/>
    <w:rsid w:val="00BD3F25"/>
    <w:rsid w:val="00BD6837"/>
    <w:rsid w:val="00BD6DAE"/>
    <w:rsid w:val="00BD7454"/>
    <w:rsid w:val="00BE13D0"/>
    <w:rsid w:val="00BE1EFD"/>
    <w:rsid w:val="00BE22B6"/>
    <w:rsid w:val="00BE446C"/>
    <w:rsid w:val="00BE4AC7"/>
    <w:rsid w:val="00BE7364"/>
    <w:rsid w:val="00BE7BE5"/>
    <w:rsid w:val="00BF332A"/>
    <w:rsid w:val="00BF4848"/>
    <w:rsid w:val="00BF6154"/>
    <w:rsid w:val="00BF78BA"/>
    <w:rsid w:val="00BF7DA4"/>
    <w:rsid w:val="00C02F59"/>
    <w:rsid w:val="00C04D98"/>
    <w:rsid w:val="00C05A78"/>
    <w:rsid w:val="00C05AD4"/>
    <w:rsid w:val="00C0603B"/>
    <w:rsid w:val="00C10340"/>
    <w:rsid w:val="00C104D6"/>
    <w:rsid w:val="00C115C8"/>
    <w:rsid w:val="00C12583"/>
    <w:rsid w:val="00C1590F"/>
    <w:rsid w:val="00C25C24"/>
    <w:rsid w:val="00C3115D"/>
    <w:rsid w:val="00C317DB"/>
    <w:rsid w:val="00C32197"/>
    <w:rsid w:val="00C32509"/>
    <w:rsid w:val="00C329EE"/>
    <w:rsid w:val="00C338E5"/>
    <w:rsid w:val="00C364CB"/>
    <w:rsid w:val="00C36EB9"/>
    <w:rsid w:val="00C41839"/>
    <w:rsid w:val="00C4195A"/>
    <w:rsid w:val="00C41CD8"/>
    <w:rsid w:val="00C42709"/>
    <w:rsid w:val="00C4282E"/>
    <w:rsid w:val="00C42C56"/>
    <w:rsid w:val="00C431B4"/>
    <w:rsid w:val="00C43611"/>
    <w:rsid w:val="00C43A76"/>
    <w:rsid w:val="00C43BEE"/>
    <w:rsid w:val="00C44779"/>
    <w:rsid w:val="00C44B5B"/>
    <w:rsid w:val="00C45E5B"/>
    <w:rsid w:val="00C46A5F"/>
    <w:rsid w:val="00C50300"/>
    <w:rsid w:val="00C50F64"/>
    <w:rsid w:val="00C51A51"/>
    <w:rsid w:val="00C54196"/>
    <w:rsid w:val="00C54392"/>
    <w:rsid w:val="00C5614A"/>
    <w:rsid w:val="00C572B9"/>
    <w:rsid w:val="00C608F5"/>
    <w:rsid w:val="00C614A4"/>
    <w:rsid w:val="00C618C7"/>
    <w:rsid w:val="00C61963"/>
    <w:rsid w:val="00C6219D"/>
    <w:rsid w:val="00C6366D"/>
    <w:rsid w:val="00C6371E"/>
    <w:rsid w:val="00C63C6F"/>
    <w:rsid w:val="00C658A7"/>
    <w:rsid w:val="00C663CC"/>
    <w:rsid w:val="00C70412"/>
    <w:rsid w:val="00C708B1"/>
    <w:rsid w:val="00C70FA5"/>
    <w:rsid w:val="00C715EF"/>
    <w:rsid w:val="00C718FC"/>
    <w:rsid w:val="00C719CE"/>
    <w:rsid w:val="00C7530B"/>
    <w:rsid w:val="00C7618D"/>
    <w:rsid w:val="00C7769A"/>
    <w:rsid w:val="00C8025C"/>
    <w:rsid w:val="00C80483"/>
    <w:rsid w:val="00C80BF9"/>
    <w:rsid w:val="00C81B13"/>
    <w:rsid w:val="00C82854"/>
    <w:rsid w:val="00C82ADF"/>
    <w:rsid w:val="00C85047"/>
    <w:rsid w:val="00C85EB0"/>
    <w:rsid w:val="00C86E5F"/>
    <w:rsid w:val="00C87521"/>
    <w:rsid w:val="00C927CE"/>
    <w:rsid w:val="00C94B95"/>
    <w:rsid w:val="00CA0622"/>
    <w:rsid w:val="00CA37A9"/>
    <w:rsid w:val="00CA4C50"/>
    <w:rsid w:val="00CA4DA3"/>
    <w:rsid w:val="00CA56B7"/>
    <w:rsid w:val="00CA5858"/>
    <w:rsid w:val="00CA635F"/>
    <w:rsid w:val="00CA6CC7"/>
    <w:rsid w:val="00CB095F"/>
    <w:rsid w:val="00CB1A5A"/>
    <w:rsid w:val="00CB3FC5"/>
    <w:rsid w:val="00CB4ACE"/>
    <w:rsid w:val="00CB6B00"/>
    <w:rsid w:val="00CC151D"/>
    <w:rsid w:val="00CC30C4"/>
    <w:rsid w:val="00CC31CF"/>
    <w:rsid w:val="00CC386E"/>
    <w:rsid w:val="00CC5A3F"/>
    <w:rsid w:val="00CC7721"/>
    <w:rsid w:val="00CD04D2"/>
    <w:rsid w:val="00CD0FB7"/>
    <w:rsid w:val="00CD2097"/>
    <w:rsid w:val="00CD2714"/>
    <w:rsid w:val="00CD42DB"/>
    <w:rsid w:val="00CD49AF"/>
    <w:rsid w:val="00CE1C5D"/>
    <w:rsid w:val="00CE389B"/>
    <w:rsid w:val="00CE60D3"/>
    <w:rsid w:val="00CF0014"/>
    <w:rsid w:val="00CF0F88"/>
    <w:rsid w:val="00CF159A"/>
    <w:rsid w:val="00CF45C4"/>
    <w:rsid w:val="00CF5842"/>
    <w:rsid w:val="00D02607"/>
    <w:rsid w:val="00D03A9D"/>
    <w:rsid w:val="00D045D5"/>
    <w:rsid w:val="00D058A4"/>
    <w:rsid w:val="00D06AA4"/>
    <w:rsid w:val="00D079E4"/>
    <w:rsid w:val="00D10D6F"/>
    <w:rsid w:val="00D12BCC"/>
    <w:rsid w:val="00D12EDA"/>
    <w:rsid w:val="00D132C7"/>
    <w:rsid w:val="00D14966"/>
    <w:rsid w:val="00D2053A"/>
    <w:rsid w:val="00D20866"/>
    <w:rsid w:val="00D209CB"/>
    <w:rsid w:val="00D2166F"/>
    <w:rsid w:val="00D21D3A"/>
    <w:rsid w:val="00D22B5D"/>
    <w:rsid w:val="00D23BEC"/>
    <w:rsid w:val="00D267F7"/>
    <w:rsid w:val="00D27B7C"/>
    <w:rsid w:val="00D27EBB"/>
    <w:rsid w:val="00D418D3"/>
    <w:rsid w:val="00D44EA3"/>
    <w:rsid w:val="00D45364"/>
    <w:rsid w:val="00D47D99"/>
    <w:rsid w:val="00D52638"/>
    <w:rsid w:val="00D52766"/>
    <w:rsid w:val="00D542E4"/>
    <w:rsid w:val="00D54660"/>
    <w:rsid w:val="00D54764"/>
    <w:rsid w:val="00D57186"/>
    <w:rsid w:val="00D603CE"/>
    <w:rsid w:val="00D61D5F"/>
    <w:rsid w:val="00D6301F"/>
    <w:rsid w:val="00D63787"/>
    <w:rsid w:val="00D66E1F"/>
    <w:rsid w:val="00D71D48"/>
    <w:rsid w:val="00D72020"/>
    <w:rsid w:val="00D7240F"/>
    <w:rsid w:val="00D737C8"/>
    <w:rsid w:val="00D73BD2"/>
    <w:rsid w:val="00D764DC"/>
    <w:rsid w:val="00D811CE"/>
    <w:rsid w:val="00D82B4C"/>
    <w:rsid w:val="00D830EB"/>
    <w:rsid w:val="00D832F7"/>
    <w:rsid w:val="00D84D50"/>
    <w:rsid w:val="00D855CC"/>
    <w:rsid w:val="00D86677"/>
    <w:rsid w:val="00D86984"/>
    <w:rsid w:val="00D902FE"/>
    <w:rsid w:val="00D903E7"/>
    <w:rsid w:val="00D92351"/>
    <w:rsid w:val="00D928F8"/>
    <w:rsid w:val="00D931B7"/>
    <w:rsid w:val="00D93555"/>
    <w:rsid w:val="00D94E30"/>
    <w:rsid w:val="00D95F72"/>
    <w:rsid w:val="00D96F4B"/>
    <w:rsid w:val="00D97F18"/>
    <w:rsid w:val="00DA1887"/>
    <w:rsid w:val="00DA3040"/>
    <w:rsid w:val="00DA62CA"/>
    <w:rsid w:val="00DB0A48"/>
    <w:rsid w:val="00DB0A75"/>
    <w:rsid w:val="00DB50D6"/>
    <w:rsid w:val="00DB58AC"/>
    <w:rsid w:val="00DC018E"/>
    <w:rsid w:val="00DC10E6"/>
    <w:rsid w:val="00DC3373"/>
    <w:rsid w:val="00DC3737"/>
    <w:rsid w:val="00DC401E"/>
    <w:rsid w:val="00DC57D3"/>
    <w:rsid w:val="00DC65A3"/>
    <w:rsid w:val="00DC6A08"/>
    <w:rsid w:val="00DD0B37"/>
    <w:rsid w:val="00DD1C66"/>
    <w:rsid w:val="00DD39C1"/>
    <w:rsid w:val="00DD5693"/>
    <w:rsid w:val="00DD5EE1"/>
    <w:rsid w:val="00DD6872"/>
    <w:rsid w:val="00DE0141"/>
    <w:rsid w:val="00DE07A7"/>
    <w:rsid w:val="00DE0973"/>
    <w:rsid w:val="00DE2D19"/>
    <w:rsid w:val="00DE302E"/>
    <w:rsid w:val="00DE3F77"/>
    <w:rsid w:val="00DE5CF2"/>
    <w:rsid w:val="00DF3D2F"/>
    <w:rsid w:val="00E00CE6"/>
    <w:rsid w:val="00E015B2"/>
    <w:rsid w:val="00E04666"/>
    <w:rsid w:val="00E05FAB"/>
    <w:rsid w:val="00E06B32"/>
    <w:rsid w:val="00E07100"/>
    <w:rsid w:val="00E12426"/>
    <w:rsid w:val="00E12903"/>
    <w:rsid w:val="00E13F44"/>
    <w:rsid w:val="00E149EF"/>
    <w:rsid w:val="00E165A7"/>
    <w:rsid w:val="00E24495"/>
    <w:rsid w:val="00E24F34"/>
    <w:rsid w:val="00E25ED4"/>
    <w:rsid w:val="00E30B55"/>
    <w:rsid w:val="00E32156"/>
    <w:rsid w:val="00E33AFB"/>
    <w:rsid w:val="00E33CDE"/>
    <w:rsid w:val="00E371A9"/>
    <w:rsid w:val="00E4118D"/>
    <w:rsid w:val="00E4502A"/>
    <w:rsid w:val="00E4542C"/>
    <w:rsid w:val="00E46017"/>
    <w:rsid w:val="00E46F3A"/>
    <w:rsid w:val="00E532E6"/>
    <w:rsid w:val="00E5600D"/>
    <w:rsid w:val="00E56157"/>
    <w:rsid w:val="00E6245E"/>
    <w:rsid w:val="00E63E9D"/>
    <w:rsid w:val="00E64C5F"/>
    <w:rsid w:val="00E656B5"/>
    <w:rsid w:val="00E66C38"/>
    <w:rsid w:val="00E6702A"/>
    <w:rsid w:val="00E71A4C"/>
    <w:rsid w:val="00E7205A"/>
    <w:rsid w:val="00E72DAF"/>
    <w:rsid w:val="00E741A9"/>
    <w:rsid w:val="00E7462B"/>
    <w:rsid w:val="00E74DDF"/>
    <w:rsid w:val="00E75C46"/>
    <w:rsid w:val="00E77FE3"/>
    <w:rsid w:val="00E8278F"/>
    <w:rsid w:val="00E83367"/>
    <w:rsid w:val="00E854FB"/>
    <w:rsid w:val="00E8592C"/>
    <w:rsid w:val="00E864F1"/>
    <w:rsid w:val="00E86EF2"/>
    <w:rsid w:val="00E87F49"/>
    <w:rsid w:val="00E90ED5"/>
    <w:rsid w:val="00E91385"/>
    <w:rsid w:val="00E9138D"/>
    <w:rsid w:val="00E913FF"/>
    <w:rsid w:val="00E91E4F"/>
    <w:rsid w:val="00E93EC1"/>
    <w:rsid w:val="00E943AB"/>
    <w:rsid w:val="00E944EA"/>
    <w:rsid w:val="00E94961"/>
    <w:rsid w:val="00EA00CD"/>
    <w:rsid w:val="00EA0591"/>
    <w:rsid w:val="00EA159D"/>
    <w:rsid w:val="00EA1C59"/>
    <w:rsid w:val="00EA28FB"/>
    <w:rsid w:val="00EA2D15"/>
    <w:rsid w:val="00EA4BBE"/>
    <w:rsid w:val="00EA4D3A"/>
    <w:rsid w:val="00EA56F4"/>
    <w:rsid w:val="00EB46D6"/>
    <w:rsid w:val="00EB53E8"/>
    <w:rsid w:val="00EB5588"/>
    <w:rsid w:val="00EB561B"/>
    <w:rsid w:val="00EB7016"/>
    <w:rsid w:val="00EB75F8"/>
    <w:rsid w:val="00EB7CF0"/>
    <w:rsid w:val="00EC0070"/>
    <w:rsid w:val="00EC0BD6"/>
    <w:rsid w:val="00EC104E"/>
    <w:rsid w:val="00EC1F7A"/>
    <w:rsid w:val="00EC33C5"/>
    <w:rsid w:val="00EC3EA9"/>
    <w:rsid w:val="00EC459B"/>
    <w:rsid w:val="00ED0D04"/>
    <w:rsid w:val="00ED4336"/>
    <w:rsid w:val="00ED48F4"/>
    <w:rsid w:val="00ED5356"/>
    <w:rsid w:val="00ED5CC8"/>
    <w:rsid w:val="00ED7A34"/>
    <w:rsid w:val="00EE21CB"/>
    <w:rsid w:val="00EE29CA"/>
    <w:rsid w:val="00EE48ED"/>
    <w:rsid w:val="00EE7BE8"/>
    <w:rsid w:val="00EF009E"/>
    <w:rsid w:val="00EF5266"/>
    <w:rsid w:val="00EF57D9"/>
    <w:rsid w:val="00EF6CB7"/>
    <w:rsid w:val="00F00C35"/>
    <w:rsid w:val="00F01D26"/>
    <w:rsid w:val="00F027C6"/>
    <w:rsid w:val="00F02A5A"/>
    <w:rsid w:val="00F0392A"/>
    <w:rsid w:val="00F0699C"/>
    <w:rsid w:val="00F07C67"/>
    <w:rsid w:val="00F11E86"/>
    <w:rsid w:val="00F17ADA"/>
    <w:rsid w:val="00F2150F"/>
    <w:rsid w:val="00F22DB0"/>
    <w:rsid w:val="00F233E4"/>
    <w:rsid w:val="00F26564"/>
    <w:rsid w:val="00F26879"/>
    <w:rsid w:val="00F27C04"/>
    <w:rsid w:val="00F32CA5"/>
    <w:rsid w:val="00F337B1"/>
    <w:rsid w:val="00F34294"/>
    <w:rsid w:val="00F3490A"/>
    <w:rsid w:val="00F3729C"/>
    <w:rsid w:val="00F4074C"/>
    <w:rsid w:val="00F4275B"/>
    <w:rsid w:val="00F427E6"/>
    <w:rsid w:val="00F43506"/>
    <w:rsid w:val="00F44C2C"/>
    <w:rsid w:val="00F455D1"/>
    <w:rsid w:val="00F5068D"/>
    <w:rsid w:val="00F53E36"/>
    <w:rsid w:val="00F54168"/>
    <w:rsid w:val="00F5434C"/>
    <w:rsid w:val="00F57078"/>
    <w:rsid w:val="00F57692"/>
    <w:rsid w:val="00F62B1B"/>
    <w:rsid w:val="00F63F42"/>
    <w:rsid w:val="00F74ECB"/>
    <w:rsid w:val="00F756A3"/>
    <w:rsid w:val="00F756F8"/>
    <w:rsid w:val="00F76B06"/>
    <w:rsid w:val="00F802C6"/>
    <w:rsid w:val="00F8057B"/>
    <w:rsid w:val="00F80C34"/>
    <w:rsid w:val="00F80F73"/>
    <w:rsid w:val="00F82E3F"/>
    <w:rsid w:val="00F82F86"/>
    <w:rsid w:val="00F84D32"/>
    <w:rsid w:val="00F877BA"/>
    <w:rsid w:val="00F91897"/>
    <w:rsid w:val="00F919ED"/>
    <w:rsid w:val="00F943D3"/>
    <w:rsid w:val="00F954E2"/>
    <w:rsid w:val="00F95748"/>
    <w:rsid w:val="00F97DA1"/>
    <w:rsid w:val="00FA0826"/>
    <w:rsid w:val="00FA0CFB"/>
    <w:rsid w:val="00FA0F1A"/>
    <w:rsid w:val="00FA3C2B"/>
    <w:rsid w:val="00FA4816"/>
    <w:rsid w:val="00FA4E79"/>
    <w:rsid w:val="00FA4FA5"/>
    <w:rsid w:val="00FA5AC5"/>
    <w:rsid w:val="00FB0298"/>
    <w:rsid w:val="00FB2349"/>
    <w:rsid w:val="00FB25ED"/>
    <w:rsid w:val="00FB2E7C"/>
    <w:rsid w:val="00FB3768"/>
    <w:rsid w:val="00FC31D2"/>
    <w:rsid w:val="00FC3FFC"/>
    <w:rsid w:val="00FC448F"/>
    <w:rsid w:val="00FC4EBD"/>
    <w:rsid w:val="00FC507E"/>
    <w:rsid w:val="00FC5E96"/>
    <w:rsid w:val="00FC615E"/>
    <w:rsid w:val="00FD2916"/>
    <w:rsid w:val="00FD2E2B"/>
    <w:rsid w:val="00FD4EA2"/>
    <w:rsid w:val="00FE04ED"/>
    <w:rsid w:val="00FE0A78"/>
    <w:rsid w:val="00FE2AF7"/>
    <w:rsid w:val="00FE7828"/>
    <w:rsid w:val="00FF00AE"/>
    <w:rsid w:val="00FF0E47"/>
    <w:rsid w:val="00FF345C"/>
    <w:rsid w:val="00FF7445"/>
    <w:rsid w:val="00FF7EA6"/>
    <w:rsid w:val="15FF77FD"/>
    <w:rsid w:val="18AAEFF3"/>
    <w:rsid w:val="4C85C4B1"/>
    <w:rsid w:val="79DA9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4DCAAD46-7368-4420-BF79-CF0E650E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7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A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39"/>
    <w:rsid w:val="00001F7E"/>
    <w:tblPr/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4074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5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02A2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42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67F7"/>
    <w:pPr>
      <w:spacing w:after="0"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67F7"/>
    <w:rPr>
      <w:rFonts w:ascii="Times New Roman" w:hAnsi="Times New Roman" w:cs="Khmer OS"/>
      <w:kern w:val="0"/>
      <w:sz w:val="20"/>
      <w:szCs w:val="32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D267F7"/>
    <w:rPr>
      <w:vertAlign w:val="superscript"/>
    </w:rPr>
  </w:style>
  <w:style w:type="paragraph" w:customStyle="1" w:styleId="ds-markdown-paragraph">
    <w:name w:val="ds-markdown-paragraph"/>
    <w:basedOn w:val="Normal"/>
    <w:rsid w:val="00586A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6A34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9c07d17292b9a46e4fce7478e2505b1f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2f33cab14d4c1d0817231e3edaaa85b3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4.xml><?xml version="1.0" encoding="utf-8"?>
<ds:datastoreItem xmlns:ds="http://schemas.openxmlformats.org/officeDocument/2006/customXml" ds:itemID="{DC03816C-14EB-4B8C-9061-0D1BD6CCB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14</TotalTime>
  <Pages>1</Pages>
  <Words>270</Words>
  <Characters>1526</Characters>
  <Application>Microsoft Office Word</Application>
  <DocSecurity>0</DocSecurity>
  <Lines>56</Lines>
  <Paragraphs>26</Paragraphs>
  <ScaleCrop>false</ScaleCrop>
  <Company/>
  <LinksUpToDate>false</LinksUpToDate>
  <CharactersWithSpaces>1770</CharactersWithSpaces>
  <SharedDoc>false</SharedDoc>
  <HLinks>
    <vt:vector size="6" baseType="variant">
      <vt:variant>
        <vt:i4>5374049</vt:i4>
      </vt:variant>
      <vt:variant>
        <vt:i4>0</vt:i4>
      </vt:variant>
      <vt:variant>
        <vt:i4>0</vt:i4>
      </vt:variant>
      <vt:variant>
        <vt:i4>5</vt:i4>
      </vt:variant>
      <vt:variant>
        <vt:lpwstr>mailto:info@capred.org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>[SEC=OFFICIAL]</cp:keywords>
  <dc:description/>
  <cp:lastModifiedBy>Leanne Devereux</cp:lastModifiedBy>
  <cp:revision>17</cp:revision>
  <cp:lastPrinted>2024-03-15T18:59:00Z</cp:lastPrinted>
  <dcterms:created xsi:type="dcterms:W3CDTF">2025-11-12T23:36:00Z</dcterms:created>
  <dcterms:modified xsi:type="dcterms:W3CDTF">2025-11-12T11:04:00Z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0x010100C9415B934760CF418CB3C260C73B5674</vt:lpwstr>
  </property>
  <property fmtid="{D5CDD505-2E9C-101B-9397-08002B2CF9AE}" pid="3" name="MediaServiceImageTags">
    <vt:lpwstr/>
  </property>
  <property fmtid="{D5CDD505-2E9C-101B-9397-08002B2CF9AE}" pid="4" name="GrammarlyDocumentId">
    <vt:lpwstr>a6b360d0-8847-4ad2-b5d4-fe122f8951ed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PM_Caveats_Count">
    <vt:lpwstr>0</vt:lpwstr>
  </property>
  <property fmtid="{D5CDD505-2E9C-101B-9397-08002B2CF9AE}" pid="8" name="PM_Namespace">
    <vt:lpwstr>gov.au</vt:lpwstr>
  </property>
  <property fmtid="{D5CDD505-2E9C-101B-9397-08002B2CF9AE}" pid="9" name="PM_Version">
    <vt:lpwstr>2018.4</vt:lpwstr>
  </property>
  <property fmtid="{D5CDD505-2E9C-101B-9397-08002B2CF9AE}" pid="10" name="PM_Note">
    <vt:lpwstr/>
  </property>
  <property fmtid="{D5CDD505-2E9C-101B-9397-08002B2CF9AE}" pid="11" name="PMHMAC">
    <vt:lpwstr>v=2022.1;a=SHA256;h=8792B817A74D1A9CA7BB5C8D67D2F083C38528A7632500D3A27357872A246735</vt:lpwstr>
  </property>
  <property fmtid="{D5CDD505-2E9C-101B-9397-08002B2CF9AE}" pid="12" name="PM_Qualifier">
    <vt:lpwstr/>
  </property>
  <property fmtid="{D5CDD505-2E9C-101B-9397-08002B2CF9AE}" pid="13" name="PM_SecurityClassification">
    <vt:lpwstr>OFFICIAL</vt:lpwstr>
  </property>
  <property fmtid="{D5CDD505-2E9C-101B-9397-08002B2CF9AE}" pid="14" name="PM_ProtectiveMarkingValue_Header">
    <vt:lpwstr>OFFICIAL</vt:lpwstr>
  </property>
  <property fmtid="{D5CDD505-2E9C-101B-9397-08002B2CF9AE}" pid="15" name="PM_OriginationTimeStamp">
    <vt:lpwstr>2025-10-23T07:07:34Z</vt:lpwstr>
  </property>
  <property fmtid="{D5CDD505-2E9C-101B-9397-08002B2CF9AE}" pid="16" name="PM_DownTo">
    <vt:lpwstr/>
  </property>
  <property fmtid="{D5CDD505-2E9C-101B-9397-08002B2CF9AE}" pid="17" name="PM_Markers">
    <vt:lpwstr/>
  </property>
  <property fmtid="{D5CDD505-2E9C-101B-9397-08002B2CF9AE}" pid="18" name="PM_DisplayValueSecClassificationWithQualifier">
    <vt:lpwstr>OFFICIAL</vt:lpwstr>
  </property>
  <property fmtid="{D5CDD505-2E9C-101B-9397-08002B2CF9AE}" pid="19" name="PM_Expires">
    <vt:lpwstr/>
  </property>
  <property fmtid="{D5CDD505-2E9C-101B-9397-08002B2CF9AE}" pid="20" name="PM_InsertionValue">
    <vt:lpwstr>OFFICIAL</vt:lpwstr>
  </property>
  <property fmtid="{D5CDD505-2E9C-101B-9397-08002B2CF9AE}" pid="21" name="PM_Originator_Hash_SHA1">
    <vt:lpwstr>4941FB9DA4E20C4E5DFB3B46E7612917F445EB64</vt:lpwstr>
  </property>
  <property fmtid="{D5CDD505-2E9C-101B-9397-08002B2CF9AE}" pid="22" name="PM_Originating_FileId">
    <vt:lpwstr>9B3C37DEF1F44DD4917EDA11ED140334</vt:lpwstr>
  </property>
  <property fmtid="{D5CDD505-2E9C-101B-9397-08002B2CF9AE}" pid="23" name="PM_ProtectiveMarkingValue_Footer">
    <vt:lpwstr>OFFICIAL</vt:lpwstr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CABD67B060C6FF897D384638EF137651B4F49FC7BD9BE232EC99BEA0FCAA562E</vt:lpwstr>
  </property>
  <property fmtid="{D5CDD505-2E9C-101B-9397-08002B2CF9AE}" pid="26" name="PM_OriginatorDomainName_SHA256">
    <vt:lpwstr>6F3591835F3B2A8A025B00B5BA6418010DA3A17C9C26EA9C049FFD28039489A2</vt:lpwstr>
  </property>
  <property fmtid="{D5CDD505-2E9C-101B-9397-08002B2CF9AE}" pid="27" name="PMUuid">
    <vt:lpwstr>v=2022.2;d=gov.au;g=46DD6D7C-8107-577B-BC6E-F348953B2E44</vt:lpwstr>
  </property>
  <property fmtid="{D5CDD505-2E9C-101B-9397-08002B2CF9AE}" pid="28" name="PM_Hash_Version">
    <vt:lpwstr>2022.1</vt:lpwstr>
  </property>
  <property fmtid="{D5CDD505-2E9C-101B-9397-08002B2CF9AE}" pid="29" name="PM_Hash_Salt_Prev">
    <vt:lpwstr>80AF73B2A13DE1F4FF51CAEE6D346B31</vt:lpwstr>
  </property>
  <property fmtid="{D5CDD505-2E9C-101B-9397-08002B2CF9AE}" pid="30" name="PM_Hash_Salt">
    <vt:lpwstr>B3CB70FCB970B205CA4471AA4E167062</vt:lpwstr>
  </property>
  <property fmtid="{D5CDD505-2E9C-101B-9397-08002B2CF9AE}" pid="31" name="PM_Hash_SHA1">
    <vt:lpwstr>0D8AC3BE7C94E49DACAB96E0FF37FE7664BCAD2C</vt:lpwstr>
  </property>
  <property fmtid="{D5CDD505-2E9C-101B-9397-08002B2CF9AE}" pid="32" name="PM_SecurityClassification_Prev">
    <vt:lpwstr>OFFICIAL</vt:lpwstr>
  </property>
  <property fmtid="{D5CDD505-2E9C-101B-9397-08002B2CF9AE}" pid="33" name="PM_Qualifier_Prev">
    <vt:lpwstr/>
  </property>
</Properties>
</file>