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968D36" w14:textId="4560BE95" w:rsidR="002F5D63" w:rsidRPr="004C043D" w:rsidRDefault="002F5D63" w:rsidP="004D797E">
      <w:pPr>
        <w:pStyle w:val="Heading1"/>
        <w:spacing w:before="120" w:after="120" w:line="23" w:lineRule="atLeast"/>
        <w:rPr>
          <w:rFonts w:ascii="Aptos" w:hAnsi="Aptos" w:cs="Khmer OS Siemreap"/>
          <w:b/>
          <w:bCs/>
          <w:color w:val="4472C4" w:themeColor="accent1"/>
          <w:sz w:val="22"/>
          <w:szCs w:val="22"/>
        </w:rPr>
      </w:pPr>
      <w:r w:rsidRPr="004C043D">
        <w:rPr>
          <w:rFonts w:ascii="Aptos" w:hAnsi="Aptos" w:cs="Khmer OS Siemreap"/>
          <w:b/>
          <w:bCs/>
          <w:color w:val="4472C4" w:themeColor="accent1"/>
          <w:sz w:val="22"/>
          <w:szCs w:val="22"/>
          <w:cs/>
        </w:rPr>
        <w:t>ឧបសម្ព័ន្ធទី១</w:t>
      </w:r>
      <w:r w:rsidR="00B04076" w:rsidRPr="004C043D">
        <w:rPr>
          <w:rFonts w:ascii="Aptos" w:hAnsi="Aptos" w:cs="Khmer OS Siemreap"/>
          <w:b/>
          <w:bCs/>
          <w:color w:val="4472C4" w:themeColor="accent1"/>
          <w:sz w:val="22"/>
          <w:szCs w:val="22"/>
          <w:cs/>
        </w:rPr>
        <w:t xml:space="preserve">៖ </w:t>
      </w:r>
      <w:r w:rsidR="002F5BD9" w:rsidRPr="004C043D">
        <w:rPr>
          <w:rFonts w:ascii="Aptos" w:hAnsi="Aptos" w:cs="Khmer OS Siemreap"/>
          <w:b/>
          <w:bCs/>
          <w:color w:val="4472C4" w:themeColor="accent1"/>
          <w:sz w:val="22"/>
          <w:szCs w:val="22"/>
          <w:cs/>
        </w:rPr>
        <w:t>ការបង្ហាញចំណាប់អារម្មណ៍</w:t>
      </w:r>
      <w:r w:rsidR="00B6627D" w:rsidRPr="004C043D">
        <w:rPr>
          <w:rFonts w:ascii="Aptos" w:hAnsi="Aptos" w:cs="Khmer OS Siemreap"/>
          <w:b/>
          <w:bCs/>
          <w:color w:val="4472C4" w:themeColor="accent1"/>
          <w:sz w:val="22"/>
          <w:szCs w:val="22"/>
          <w:cs/>
        </w:rPr>
        <w:t xml:space="preserve"> និងពាក្យស្នើសុំចូលរួម </w:t>
      </w:r>
      <w:r w:rsidR="00E4469C" w:rsidRPr="004C043D">
        <w:rPr>
          <w:rFonts w:ascii="Aptos" w:hAnsi="Aptos" w:cs="Khmer OS Siemreap"/>
          <w:b/>
          <w:bCs/>
          <w:color w:val="4472C4" w:themeColor="accent1"/>
          <w:sz w:val="22"/>
          <w:szCs w:val="22"/>
          <w:cs/>
        </w:rPr>
        <w:t>គម្រោង</w:t>
      </w:r>
      <w:r w:rsidR="006C2A60">
        <w:rPr>
          <w:rFonts w:ascii="Aptos" w:hAnsi="Aptos" w:cs="Khmer OS Siemreap" w:hint="cs"/>
          <w:b/>
          <w:bCs/>
          <w:color w:val="4472C4" w:themeColor="accent1"/>
          <w:sz w:val="22"/>
          <w:szCs w:val="22"/>
          <w:cs/>
        </w:rPr>
        <w:t>ជម្រុញ</w:t>
      </w:r>
      <w:r w:rsidR="00E4469C" w:rsidRPr="004C043D">
        <w:rPr>
          <w:rFonts w:ascii="Aptos" w:hAnsi="Aptos" w:cs="Khmer OS Siemreap"/>
          <w:b/>
          <w:bCs/>
          <w:color w:val="4472C4" w:themeColor="accent1"/>
          <w:sz w:val="22"/>
          <w:szCs w:val="22"/>
          <w:cs/>
        </w:rPr>
        <w:t>ការ</w:t>
      </w:r>
      <w:r w:rsidR="00024A90">
        <w:rPr>
          <w:rFonts w:ascii="Aptos" w:hAnsi="Aptos" w:cs="Khmer OS Siemreap" w:hint="cs"/>
          <w:b/>
          <w:bCs/>
          <w:color w:val="4472C4" w:themeColor="accent1"/>
          <w:sz w:val="22"/>
          <w:szCs w:val="22"/>
          <w:cs/>
        </w:rPr>
        <w:t>បង្រួមបញ្ចូលគ្នានៃប្រព័ន្ធទឹកស្អាត</w:t>
      </w:r>
    </w:p>
    <w:p w14:paraId="1C04544A" w14:textId="49DEF8A3" w:rsidR="003B5D8B" w:rsidRPr="0037046D" w:rsidRDefault="004D797E" w:rsidP="0037046D">
      <w:pPr>
        <w:pStyle w:val="Heading1"/>
        <w:spacing w:before="120" w:after="120" w:line="23" w:lineRule="atLeast"/>
        <w:rPr>
          <w:rFonts w:ascii="Aptos" w:hAnsi="Aptos" w:cs="Khmer OS Siemreap"/>
          <w:b/>
          <w:bCs/>
          <w:color w:val="4472C4" w:themeColor="accent1"/>
          <w:sz w:val="22"/>
          <w:szCs w:val="22"/>
        </w:rPr>
      </w:pPr>
      <w:r w:rsidRPr="004C043D">
        <w:rPr>
          <w:rFonts w:ascii="Aptos" w:hAnsi="Aptos" w:cs="Khmer OS Siemreap"/>
          <w:b/>
          <w:bCs/>
          <w:color w:val="4472C4" w:themeColor="accent1"/>
          <w:sz w:val="22"/>
          <w:szCs w:val="22"/>
        </w:rPr>
        <w:t xml:space="preserve">Annex 1: </w:t>
      </w:r>
      <w:r w:rsidR="21C17152" w:rsidRPr="004C043D">
        <w:rPr>
          <w:rFonts w:ascii="Aptos" w:hAnsi="Aptos" w:cs="Khmer OS Siemreap"/>
          <w:b/>
          <w:bCs/>
          <w:color w:val="4472C4" w:themeColor="accent1"/>
          <w:sz w:val="22"/>
          <w:szCs w:val="22"/>
        </w:rPr>
        <w:t>Expression of Interest (EOI) Form—Promoting Mergers and Acquisitions</w:t>
      </w:r>
    </w:p>
    <w:tbl>
      <w:tblPr>
        <w:tblStyle w:val="TableGrid"/>
        <w:tblW w:w="9805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5575"/>
        <w:gridCol w:w="4230"/>
      </w:tblGrid>
      <w:tr w:rsidR="00220CBB" w:rsidRPr="004C043D" w14:paraId="797D6BFB" w14:textId="77777777" w:rsidTr="75E60BCE">
        <w:trPr>
          <w:trHeight w:val="300"/>
        </w:trPr>
        <w:tc>
          <w:tcPr>
            <w:tcW w:w="5575" w:type="dxa"/>
          </w:tcPr>
          <w:p w14:paraId="794FC397" w14:textId="40E50E70" w:rsidR="00D43425" w:rsidRPr="004C043D" w:rsidRDefault="11FC7458" w:rsidP="75E60BCE">
            <w:pPr>
              <w:spacing w:after="0"/>
              <w:rPr>
                <w:rFonts w:ascii="Aptos" w:hAnsi="Aptos" w:cs="Khmer OS Siemreap"/>
              </w:rPr>
            </w:pPr>
            <w:r w:rsidRPr="75E60BCE">
              <w:rPr>
                <w:rFonts w:ascii="Aptos" w:hAnsi="Aptos" w:cs="Khmer OS Siemreap"/>
                <w:cs/>
              </w:rPr>
              <w:t>ឈ្មោះ</w:t>
            </w:r>
            <w:r w:rsidR="45FE4139" w:rsidRPr="75E60BCE">
              <w:rPr>
                <w:rFonts w:ascii="Aptos" w:hAnsi="Aptos" w:cs="Khmer OS Siemreap"/>
                <w:cs/>
              </w:rPr>
              <w:t>ក្រុមហ៊ុន ឬឈ្មោះ</w:t>
            </w:r>
            <w:r w:rsidRPr="75E60BCE">
              <w:rPr>
                <w:rFonts w:ascii="Aptos" w:hAnsi="Aptos" w:cs="Khmer OS Siemreap"/>
                <w:cs/>
              </w:rPr>
              <w:t>ស្ថានីយទឹកស្អាត</w:t>
            </w:r>
          </w:p>
          <w:p w14:paraId="7D10CC3B" w14:textId="0F6793BB" w:rsidR="00220CBB" w:rsidRPr="004C043D" w:rsidRDefault="5C763A23" w:rsidP="75E60BCE">
            <w:pPr>
              <w:spacing w:after="0"/>
              <w:rPr>
                <w:rFonts w:ascii="Aptos" w:hAnsi="Aptos" w:cs="Khmer OS Siemreap"/>
              </w:rPr>
            </w:pPr>
            <w:r w:rsidRPr="75E60BCE">
              <w:rPr>
                <w:rFonts w:ascii="Aptos" w:hAnsi="Aptos" w:cs="Khmer OS Siemreap"/>
              </w:rPr>
              <w:t xml:space="preserve">Name of </w:t>
            </w:r>
            <w:r w:rsidR="45FE4139" w:rsidRPr="75E60BCE">
              <w:rPr>
                <w:rFonts w:ascii="Aptos" w:hAnsi="Aptos" w:cs="Khmer OS Siemreap"/>
                <w:lang w:val="en-US"/>
              </w:rPr>
              <w:t xml:space="preserve">company or </w:t>
            </w:r>
            <w:r w:rsidR="4B7D5551" w:rsidRPr="75E60BCE">
              <w:rPr>
                <w:rFonts w:ascii="Aptos" w:hAnsi="Aptos" w:cs="Khmer OS Siemreap"/>
              </w:rPr>
              <w:t>water supply station</w:t>
            </w:r>
          </w:p>
        </w:tc>
        <w:tc>
          <w:tcPr>
            <w:tcW w:w="4230" w:type="dxa"/>
          </w:tcPr>
          <w:p w14:paraId="0877DD9C" w14:textId="77777777" w:rsidR="00220CBB" w:rsidRPr="004C043D" w:rsidRDefault="00220CBB" w:rsidP="75E60BCE">
            <w:pPr>
              <w:spacing w:after="0"/>
              <w:rPr>
                <w:rFonts w:ascii="Aptos" w:hAnsi="Aptos" w:cs="Khmer OS Siemreap"/>
              </w:rPr>
            </w:pPr>
          </w:p>
        </w:tc>
      </w:tr>
      <w:tr w:rsidR="001F5640" w:rsidRPr="004C043D" w14:paraId="6B0AF491" w14:textId="77777777" w:rsidTr="75E60BCE">
        <w:trPr>
          <w:trHeight w:val="300"/>
        </w:trPr>
        <w:tc>
          <w:tcPr>
            <w:tcW w:w="5575" w:type="dxa"/>
          </w:tcPr>
          <w:p w14:paraId="5AF7708D" w14:textId="2D66B754" w:rsidR="00D43425" w:rsidRPr="004C043D" w:rsidRDefault="038B9B29" w:rsidP="75E60BCE">
            <w:pPr>
              <w:spacing w:after="0"/>
              <w:rPr>
                <w:rFonts w:ascii="Aptos" w:hAnsi="Aptos" w:cs="Khmer OS Siemreap"/>
              </w:rPr>
            </w:pPr>
            <w:r w:rsidRPr="75E60BCE">
              <w:rPr>
                <w:rFonts w:ascii="Aptos" w:hAnsi="Aptos" w:cs="Khmer OS Siemreap"/>
                <w:cs/>
              </w:rPr>
              <w:t>ឈ្មោះម្ចាស់ស្ថានីយ</w:t>
            </w:r>
          </w:p>
          <w:p w14:paraId="32C1A507" w14:textId="2E5A583A" w:rsidR="001F5640" w:rsidRPr="004C043D" w:rsidRDefault="1CD14A68" w:rsidP="75E60BCE">
            <w:pPr>
              <w:spacing w:after="0"/>
              <w:rPr>
                <w:rFonts w:ascii="Aptos" w:hAnsi="Aptos" w:cs="Khmer OS Siemreap"/>
              </w:rPr>
            </w:pPr>
            <w:r w:rsidRPr="75E60BCE">
              <w:rPr>
                <w:rFonts w:ascii="Aptos" w:hAnsi="Aptos" w:cs="Khmer OS Siemreap"/>
              </w:rPr>
              <w:t>Name of the station owner</w:t>
            </w:r>
          </w:p>
        </w:tc>
        <w:tc>
          <w:tcPr>
            <w:tcW w:w="4230" w:type="dxa"/>
          </w:tcPr>
          <w:p w14:paraId="49E4D6A3" w14:textId="77777777" w:rsidR="001F5640" w:rsidRPr="004C043D" w:rsidRDefault="001F5640" w:rsidP="75E60BCE">
            <w:pPr>
              <w:spacing w:after="0"/>
              <w:rPr>
                <w:rFonts w:ascii="Aptos" w:hAnsi="Aptos" w:cs="Khmer OS Siemreap"/>
              </w:rPr>
            </w:pPr>
          </w:p>
        </w:tc>
      </w:tr>
      <w:tr w:rsidR="63049E33" w:rsidRPr="004C043D" w14:paraId="07121985" w14:textId="77777777" w:rsidTr="75E60BCE">
        <w:trPr>
          <w:trHeight w:val="300"/>
        </w:trPr>
        <w:tc>
          <w:tcPr>
            <w:tcW w:w="5575" w:type="dxa"/>
          </w:tcPr>
          <w:p w14:paraId="6E17D3CD" w14:textId="64136B55" w:rsidR="00D43425" w:rsidRPr="004C043D" w:rsidRDefault="11FC7458" w:rsidP="75E60BCE">
            <w:pPr>
              <w:spacing w:after="0"/>
              <w:rPr>
                <w:rFonts w:ascii="Aptos" w:hAnsi="Aptos" w:cs="Khmer OS Siemreap"/>
                <w:lang w:val="en-US"/>
              </w:rPr>
            </w:pPr>
            <w:r w:rsidRPr="75E60BCE">
              <w:rPr>
                <w:rFonts w:ascii="Aptos" w:hAnsi="Aptos" w:cs="Khmer OS Siemreap"/>
                <w:cs/>
              </w:rPr>
              <w:t>ភេទ</w:t>
            </w:r>
            <w:r w:rsidR="13C51573" w:rsidRPr="75E60BCE">
              <w:rPr>
                <w:rFonts w:ascii="Aptos" w:hAnsi="Aptos" w:cs="Khmer OS Siemreap"/>
                <w:cs/>
              </w:rPr>
              <w:t>របស់</w:t>
            </w:r>
            <w:r w:rsidR="5102BF65" w:rsidRPr="75E60BCE">
              <w:rPr>
                <w:rFonts w:ascii="Aptos" w:hAnsi="Aptos" w:cs="Khmer OS Siemreap"/>
                <w:cs/>
              </w:rPr>
              <w:t>ម្ចាស់</w:t>
            </w:r>
            <w:r w:rsidR="45FE4139" w:rsidRPr="75E60BCE">
              <w:rPr>
                <w:rFonts w:ascii="Aptos" w:hAnsi="Aptos" w:cs="Khmer OS Siemreap"/>
                <w:cs/>
              </w:rPr>
              <w:t xml:space="preserve"> ក្រុម</w:t>
            </w:r>
            <w:r w:rsidR="45FE4139" w:rsidRPr="75E60BCE">
              <w:rPr>
                <w:rFonts w:ascii="Khmer OS Siemreap" w:hAnsi="Khmer OS Siemreap" w:cs="Khmer OS Siemreap"/>
                <w:cs/>
              </w:rPr>
              <w:t>ហ៊ុន ឬ</w:t>
            </w:r>
            <w:r w:rsidR="5102BF65" w:rsidRPr="75E60BCE">
              <w:rPr>
                <w:rFonts w:ascii="Khmer OS Siemreap" w:hAnsi="Khmer OS Siemreap" w:cs="Khmer OS Siemreap"/>
                <w:cs/>
              </w:rPr>
              <w:t>ស្ថានីយ</w:t>
            </w:r>
          </w:p>
          <w:p w14:paraId="238B0D69" w14:textId="5010A57C" w:rsidR="1674CC46" w:rsidRPr="004C043D" w:rsidRDefault="32CA7419" w:rsidP="75E60BCE">
            <w:pPr>
              <w:spacing w:after="0"/>
              <w:rPr>
                <w:rFonts w:ascii="Aptos" w:hAnsi="Aptos" w:cs="Khmer OS Siemreap"/>
              </w:rPr>
            </w:pPr>
            <w:r w:rsidRPr="75E60BCE">
              <w:rPr>
                <w:rFonts w:ascii="Aptos" w:hAnsi="Aptos" w:cs="Khmer OS Siemreap"/>
              </w:rPr>
              <w:t xml:space="preserve">Gender of </w:t>
            </w:r>
            <w:r w:rsidR="45FE4139" w:rsidRPr="75E60BCE">
              <w:rPr>
                <w:rFonts w:ascii="Aptos" w:hAnsi="Aptos" w:cs="Khmer OS Siemreap"/>
                <w:lang w:val="en-US"/>
              </w:rPr>
              <w:t xml:space="preserve">company or </w:t>
            </w:r>
            <w:r w:rsidRPr="75E60BCE">
              <w:rPr>
                <w:rFonts w:ascii="Aptos" w:hAnsi="Aptos" w:cs="Khmer OS Siemreap"/>
              </w:rPr>
              <w:t>station owner</w:t>
            </w:r>
          </w:p>
        </w:tc>
        <w:tc>
          <w:tcPr>
            <w:tcW w:w="4230" w:type="dxa"/>
          </w:tcPr>
          <w:p w14:paraId="7F27BB23" w14:textId="0F896F49" w:rsidR="20AD6634" w:rsidRPr="004C043D" w:rsidRDefault="32008A30" w:rsidP="75E60BCE">
            <w:pPr>
              <w:spacing w:after="0"/>
              <w:rPr>
                <w:rFonts w:ascii="Aptos" w:hAnsi="Aptos" w:cs="Khmer OS Siemreap"/>
              </w:rPr>
            </w:pPr>
            <w:r w:rsidRPr="75E60BCE">
              <w:rPr>
                <w:rFonts w:ascii="Aptos" w:eastAsia="Aptos" w:hAnsi="Aptos" w:cs="Segoe UI Symbol"/>
              </w:rPr>
              <w:t>☐</w:t>
            </w:r>
            <w:r w:rsidRPr="75E60BCE">
              <w:rPr>
                <w:rFonts w:ascii="Aptos" w:eastAsia="Aptos" w:hAnsi="Aptos" w:cs="Khmer OS Siemreap"/>
              </w:rPr>
              <w:t xml:space="preserve"> </w:t>
            </w:r>
            <w:r w:rsidR="2A7756F3" w:rsidRPr="75E60BCE">
              <w:rPr>
                <w:rFonts w:ascii="Aptos" w:eastAsia="Aptos" w:hAnsi="Aptos" w:cs="Khmer OS Siemreap"/>
                <w:cs/>
              </w:rPr>
              <w:t>ប្រុស</w:t>
            </w:r>
            <w:r w:rsidR="2A7756F3" w:rsidRPr="75E60BCE">
              <w:rPr>
                <w:rFonts w:ascii="Aptos" w:eastAsia="Aptos" w:hAnsi="Aptos" w:cs="Khmer OS Siemreap"/>
                <w:color w:val="2F5496" w:themeColor="accent1" w:themeShade="BF"/>
                <w:cs/>
              </w:rPr>
              <w:t xml:space="preserve"> </w:t>
            </w:r>
            <w:r w:rsidRPr="003C1A0D">
              <w:rPr>
                <w:rFonts w:ascii="Aptos" w:hAnsi="Aptos" w:cs="Khmer OS Siemreap"/>
              </w:rPr>
              <w:t>Male</w:t>
            </w:r>
            <w:r w:rsidRPr="75E60BCE">
              <w:rPr>
                <w:rFonts w:ascii="Aptos" w:hAnsi="Aptos" w:cs="Khmer OS Siemreap"/>
                <w:color w:val="2F5496" w:themeColor="accent1" w:themeShade="BF"/>
              </w:rPr>
              <w:t xml:space="preserve">          </w:t>
            </w:r>
            <w:r w:rsidRPr="75E60BCE">
              <w:rPr>
                <w:rFonts w:ascii="Aptos" w:eastAsia="Aptos" w:hAnsi="Aptos" w:cs="Segoe UI Symbol"/>
              </w:rPr>
              <w:t>☐</w:t>
            </w:r>
            <w:r w:rsidRPr="75E60BCE">
              <w:rPr>
                <w:rFonts w:ascii="Aptos" w:eastAsia="Aptos" w:hAnsi="Aptos" w:cs="Khmer OS Siemreap"/>
              </w:rPr>
              <w:t xml:space="preserve"> </w:t>
            </w:r>
            <w:r w:rsidR="2A7756F3" w:rsidRPr="75E60BCE">
              <w:rPr>
                <w:rFonts w:ascii="Aptos" w:eastAsia="Aptos" w:hAnsi="Aptos" w:cs="Khmer OS Siemreap"/>
                <w:cs/>
              </w:rPr>
              <w:t xml:space="preserve">ស្រី​​ </w:t>
            </w:r>
            <w:r w:rsidRPr="003C1A0D">
              <w:rPr>
                <w:rFonts w:ascii="Aptos" w:hAnsi="Aptos" w:cs="Khmer OS Siemreap"/>
              </w:rPr>
              <w:t xml:space="preserve">Female    </w:t>
            </w:r>
            <w:r w:rsidRPr="75E60BCE">
              <w:rPr>
                <w:rFonts w:ascii="Aptos" w:hAnsi="Aptos" w:cs="Khmer OS Siemreap"/>
              </w:rPr>
              <w:t xml:space="preserve">   </w:t>
            </w:r>
          </w:p>
          <w:p w14:paraId="166B57DE" w14:textId="26EF0EFB" w:rsidR="20AD6634" w:rsidRPr="004C043D" w:rsidRDefault="32008A30" w:rsidP="75E60BCE">
            <w:pPr>
              <w:spacing w:after="0"/>
              <w:rPr>
                <w:rFonts w:ascii="Aptos" w:hAnsi="Aptos" w:cs="Khmer OS Siemreap"/>
              </w:rPr>
            </w:pPr>
            <w:r w:rsidRPr="75E60BCE">
              <w:rPr>
                <w:rFonts w:ascii="Aptos" w:eastAsia="Aptos" w:hAnsi="Aptos" w:cs="Segoe UI Symbol"/>
              </w:rPr>
              <w:t>☐</w:t>
            </w:r>
            <w:r w:rsidRPr="75E60BCE">
              <w:rPr>
                <w:rFonts w:ascii="Aptos" w:eastAsia="Aptos" w:hAnsi="Aptos" w:cs="Khmer OS Siemreap"/>
              </w:rPr>
              <w:t xml:space="preserve"> </w:t>
            </w:r>
            <w:r w:rsidR="2A7756F3" w:rsidRPr="00A35075">
              <w:rPr>
                <w:rFonts w:ascii="Khmer OS Siemreap" w:eastAsia="Aptos" w:hAnsi="Khmer OS Siemreap" w:cs="Khmer OS Siemreap"/>
                <w:sz w:val="20"/>
                <w:szCs w:val="18"/>
              </w:rPr>
              <w:t>ផ្សេង</w:t>
            </w:r>
            <w:r w:rsidR="21B8BAC0" w:rsidRPr="00A35075">
              <w:rPr>
                <w:rFonts w:ascii="Khmer OS Siemreap" w:eastAsia="Aptos" w:hAnsi="Khmer OS Siemreap" w:cs="Khmer OS Siemreap"/>
                <w:sz w:val="20"/>
                <w:szCs w:val="18"/>
              </w:rPr>
              <w:t>ទៀត</w:t>
            </w:r>
            <w:r w:rsidR="21B8BAC0" w:rsidRPr="00A35075">
              <w:rPr>
                <w:rFonts w:ascii="Aptos" w:eastAsia="Aptos" w:hAnsi="Aptos" w:cs="Khmer OS Siemreap"/>
                <w:sz w:val="20"/>
                <w:szCs w:val="18"/>
              </w:rPr>
              <w:t xml:space="preserve"> </w:t>
            </w:r>
            <w:r w:rsidRPr="75E60BCE">
              <w:rPr>
                <w:rFonts w:ascii="Aptos" w:hAnsi="Aptos" w:cs="Khmer OS Siemreap"/>
              </w:rPr>
              <w:t>Others</w:t>
            </w:r>
          </w:p>
        </w:tc>
      </w:tr>
      <w:tr w:rsidR="00220CBB" w:rsidRPr="004C043D" w14:paraId="41BDC57E" w14:textId="77777777" w:rsidTr="75E60BCE">
        <w:trPr>
          <w:trHeight w:val="300"/>
        </w:trPr>
        <w:tc>
          <w:tcPr>
            <w:tcW w:w="5575" w:type="dxa"/>
          </w:tcPr>
          <w:p w14:paraId="34746EFD" w14:textId="77777777" w:rsidR="003B5D8B" w:rsidRDefault="5F60002D" w:rsidP="003B5D8B">
            <w:pPr>
              <w:spacing w:after="0"/>
              <w:rPr>
                <w:rFonts w:ascii="Khmer OS Siemreap" w:hAnsi="Khmer OS Siemreap" w:cs="Khmer OS Siemreap"/>
                <w:sz w:val="20"/>
              </w:rPr>
            </w:pPr>
            <w:r w:rsidRPr="00A35075">
              <w:rPr>
                <w:rFonts w:ascii="Khmer OS Siemreap" w:hAnsi="Khmer OS Siemreap" w:cs="Khmer OS Siemreap"/>
                <w:sz w:val="20"/>
                <w:cs/>
              </w:rPr>
              <w:t>អាស័យដ្ឋានស្ថានីយទឹកស្អា</w:t>
            </w:r>
            <w:r w:rsidR="7720AE04" w:rsidRPr="00A35075">
              <w:rPr>
                <w:rFonts w:ascii="Khmer OS Siemreap" w:hAnsi="Khmer OS Siemreap" w:cs="Khmer OS Siemreap"/>
                <w:sz w:val="20"/>
                <w:cs/>
              </w:rPr>
              <w:t>ត</w:t>
            </w:r>
          </w:p>
          <w:p w14:paraId="5BA472DE" w14:textId="7888D586" w:rsidR="00220CBB" w:rsidRPr="00931CEB" w:rsidRDefault="7D223472" w:rsidP="003B5D8B">
            <w:pPr>
              <w:spacing w:after="0"/>
              <w:rPr>
                <w:rFonts w:ascii="Khmer UI" w:hAnsi="Khmer UI" w:cs="Khmer UI"/>
                <w:lang w:val="en-US"/>
              </w:rPr>
            </w:pPr>
            <w:r w:rsidRPr="75E60BCE">
              <w:rPr>
                <w:rFonts w:ascii="Aptos" w:hAnsi="Aptos" w:cs="Khmer OS Siemreap"/>
              </w:rPr>
              <w:t>Address</w:t>
            </w:r>
            <w:r w:rsidR="16E6360A" w:rsidRPr="75E60BCE">
              <w:rPr>
                <w:rFonts w:ascii="Aptos" w:hAnsi="Aptos" w:cs="Khmer OS Siemreap"/>
              </w:rPr>
              <w:t xml:space="preserve"> </w:t>
            </w:r>
            <w:r w:rsidR="451F4FC0" w:rsidRPr="75E60BCE">
              <w:rPr>
                <w:rFonts w:ascii="Aptos" w:hAnsi="Aptos" w:cs="Khmer OS Siemreap"/>
              </w:rPr>
              <w:t>of water supply station</w:t>
            </w:r>
            <w:r w:rsidR="0144E5F8" w:rsidRPr="75E60BCE">
              <w:rPr>
                <w:rFonts w:ascii="Aptos" w:hAnsi="Aptos" w:cs="Khmer OS Siemreap"/>
              </w:rPr>
              <w:t xml:space="preserve"> </w:t>
            </w:r>
          </w:p>
        </w:tc>
        <w:tc>
          <w:tcPr>
            <w:tcW w:w="4230" w:type="dxa"/>
          </w:tcPr>
          <w:p w14:paraId="60953878" w14:textId="24D0B5AD" w:rsidR="00220CBB" w:rsidRPr="004C043D" w:rsidRDefault="21B8BAC0" w:rsidP="75E60BCE">
            <w:pPr>
              <w:spacing w:after="0"/>
              <w:rPr>
                <w:rFonts w:ascii="Aptos" w:hAnsi="Aptos" w:cs="Khmer OS Siemreap"/>
              </w:rPr>
            </w:pPr>
            <w:r w:rsidRPr="75E60BCE">
              <w:rPr>
                <w:rFonts w:ascii="Aptos" w:hAnsi="Aptos" w:cs="Khmer OS Siemreap"/>
                <w:cs/>
              </w:rPr>
              <w:t xml:space="preserve">ភូមិ </w:t>
            </w:r>
            <w:r w:rsidR="29F4A486" w:rsidRPr="003C1A0D">
              <w:rPr>
                <w:rFonts w:ascii="Aptos" w:hAnsi="Aptos" w:cs="Khmer OS Siemreap"/>
              </w:rPr>
              <w:t xml:space="preserve">Village: </w:t>
            </w:r>
          </w:p>
          <w:p w14:paraId="65B08761" w14:textId="238AB0F9" w:rsidR="00220CBB" w:rsidRPr="004C043D" w:rsidRDefault="08797A63" w:rsidP="75E60BCE">
            <w:pPr>
              <w:spacing w:after="0"/>
              <w:rPr>
                <w:rFonts w:ascii="Aptos" w:hAnsi="Aptos" w:cs="Khmer OS Siemreap"/>
              </w:rPr>
            </w:pPr>
            <w:r w:rsidRPr="75E60BCE">
              <w:rPr>
                <w:rFonts w:ascii="Aptos" w:hAnsi="Aptos" w:cs="Khmer OS Siemreap"/>
                <w:cs/>
              </w:rPr>
              <w:t xml:space="preserve">ឃុំ </w:t>
            </w:r>
            <w:r w:rsidR="29F4A486" w:rsidRPr="003C1A0D">
              <w:rPr>
                <w:rFonts w:ascii="Aptos" w:hAnsi="Aptos" w:cs="Khmer OS Siemreap"/>
              </w:rPr>
              <w:t xml:space="preserve">Commune: </w:t>
            </w:r>
          </w:p>
          <w:p w14:paraId="411F16FF" w14:textId="4D2E9E06" w:rsidR="00220CBB" w:rsidRPr="004C043D" w:rsidRDefault="08797A63" w:rsidP="75E60BCE">
            <w:pPr>
              <w:spacing w:after="0"/>
              <w:rPr>
                <w:rFonts w:ascii="Aptos" w:hAnsi="Aptos" w:cs="Khmer OS Siemreap"/>
              </w:rPr>
            </w:pPr>
            <w:r w:rsidRPr="75E60BCE">
              <w:rPr>
                <w:rFonts w:ascii="Aptos" w:hAnsi="Aptos" w:cs="Khmer OS Siemreap"/>
                <w:cs/>
              </w:rPr>
              <w:t xml:space="preserve">ស្រុក </w:t>
            </w:r>
            <w:r w:rsidR="29F4A486" w:rsidRPr="003C1A0D">
              <w:rPr>
                <w:rFonts w:ascii="Aptos" w:hAnsi="Aptos" w:cs="Khmer OS Siemreap"/>
              </w:rPr>
              <w:t>District:</w:t>
            </w:r>
          </w:p>
          <w:p w14:paraId="4ED7A40F" w14:textId="355562B1" w:rsidR="00220CBB" w:rsidRPr="004C043D" w:rsidRDefault="08797A63" w:rsidP="75E60BCE">
            <w:pPr>
              <w:spacing w:after="0"/>
              <w:rPr>
                <w:rFonts w:ascii="Aptos" w:hAnsi="Aptos" w:cs="Khmer OS Siemreap"/>
              </w:rPr>
            </w:pPr>
            <w:r w:rsidRPr="75E60BCE">
              <w:rPr>
                <w:rFonts w:ascii="Aptos" w:hAnsi="Aptos" w:cs="Khmer OS Siemreap"/>
                <w:cs/>
              </w:rPr>
              <w:t xml:space="preserve">ខេត្ត </w:t>
            </w:r>
            <w:r w:rsidR="29F4A486" w:rsidRPr="003C1A0D">
              <w:rPr>
                <w:rFonts w:ascii="Aptos" w:hAnsi="Aptos" w:cs="Khmer OS Siemreap"/>
              </w:rPr>
              <w:t xml:space="preserve">Province: </w:t>
            </w:r>
          </w:p>
        </w:tc>
      </w:tr>
      <w:tr w:rsidR="63049E33" w:rsidRPr="004C043D" w14:paraId="00036954" w14:textId="77777777" w:rsidTr="75E60BCE">
        <w:trPr>
          <w:trHeight w:val="300"/>
        </w:trPr>
        <w:tc>
          <w:tcPr>
            <w:tcW w:w="5575" w:type="dxa"/>
          </w:tcPr>
          <w:p w14:paraId="6857040C" w14:textId="482C13F7" w:rsidR="37D29804" w:rsidRPr="004C043D" w:rsidRDefault="13E68706" w:rsidP="75E60BCE">
            <w:pPr>
              <w:spacing w:after="0"/>
              <w:rPr>
                <w:rFonts w:ascii="Aptos" w:hAnsi="Aptos" w:cs="Khmer OS Siemreap"/>
              </w:rPr>
            </w:pPr>
            <w:r w:rsidRPr="75E60BCE">
              <w:rPr>
                <w:rFonts w:ascii="Aptos" w:hAnsi="Aptos" w:cs="Khmer OS Siemreap"/>
                <w:cs/>
              </w:rPr>
              <w:t>ឈ្មោះបុគ្គលទំនាក់ទំនង</w:t>
            </w:r>
            <w:r w:rsidR="00784DEC" w:rsidRPr="004C043D">
              <w:rPr>
                <w:rFonts w:ascii="Aptos" w:hAnsi="Aptos" w:cs="Khmer OS Siemreap"/>
                <w:szCs w:val="22"/>
                <w:cs/>
              </w:rPr>
              <w:br/>
            </w:r>
            <w:r w:rsidR="34BD43B4" w:rsidRPr="003C1A0D">
              <w:rPr>
                <w:rFonts w:ascii="Aptos" w:hAnsi="Aptos" w:cs="Khmer OS Siemreap"/>
              </w:rPr>
              <w:t xml:space="preserve">Name of contact person </w:t>
            </w:r>
          </w:p>
        </w:tc>
        <w:tc>
          <w:tcPr>
            <w:tcW w:w="4230" w:type="dxa"/>
          </w:tcPr>
          <w:p w14:paraId="6C901794" w14:textId="31030E4E" w:rsidR="63049E33" w:rsidRPr="004C043D" w:rsidRDefault="63049E33" w:rsidP="75E60BCE">
            <w:pPr>
              <w:spacing w:after="0"/>
              <w:rPr>
                <w:rFonts w:ascii="Aptos" w:hAnsi="Aptos" w:cs="Khmer OS Siemreap"/>
              </w:rPr>
            </w:pPr>
          </w:p>
        </w:tc>
      </w:tr>
      <w:tr w:rsidR="00220CBB" w:rsidRPr="004C043D" w14:paraId="7EC5865C" w14:textId="77777777" w:rsidTr="75E60BCE">
        <w:trPr>
          <w:trHeight w:val="300"/>
        </w:trPr>
        <w:tc>
          <w:tcPr>
            <w:tcW w:w="5575" w:type="dxa"/>
          </w:tcPr>
          <w:p w14:paraId="1156158D" w14:textId="0E4FC3A0" w:rsidR="00277827" w:rsidRPr="004C043D" w:rsidRDefault="0AE5138D" w:rsidP="75E60BCE">
            <w:pPr>
              <w:spacing w:after="0"/>
              <w:rPr>
                <w:rFonts w:ascii="Aptos" w:hAnsi="Aptos" w:cs="Khmer OS Siemreap"/>
              </w:rPr>
            </w:pPr>
            <w:r w:rsidRPr="75E60BCE">
              <w:rPr>
                <w:rFonts w:ascii="Aptos" w:hAnsi="Aptos" w:cs="Khmer OS Siemreap"/>
                <w:cs/>
              </w:rPr>
              <w:t>លេខទូរស័ព្ទ និងអ៊ីមែល</w:t>
            </w:r>
            <w:r w:rsidR="13E68706" w:rsidRPr="75E60BCE">
              <w:rPr>
                <w:rFonts w:ascii="Aptos" w:hAnsi="Aptos" w:cs="Khmer OS Siemreap"/>
                <w:cs/>
              </w:rPr>
              <w:t>បុគ្គលទំនាក់ទំនង</w:t>
            </w:r>
          </w:p>
          <w:p w14:paraId="38174A4C" w14:textId="3882E9F4" w:rsidR="00220CBB" w:rsidRPr="004C043D" w:rsidRDefault="6612AA7D" w:rsidP="75E60BCE">
            <w:pPr>
              <w:spacing w:after="0"/>
              <w:rPr>
                <w:rFonts w:ascii="Aptos" w:hAnsi="Aptos" w:cs="Khmer OS Siemreap"/>
              </w:rPr>
            </w:pPr>
            <w:r w:rsidRPr="75E60BCE">
              <w:rPr>
                <w:rFonts w:ascii="Aptos" w:hAnsi="Aptos" w:cs="Khmer OS Siemreap"/>
              </w:rPr>
              <w:t>Telephone and email of contact person</w:t>
            </w:r>
          </w:p>
        </w:tc>
        <w:tc>
          <w:tcPr>
            <w:tcW w:w="4230" w:type="dxa"/>
          </w:tcPr>
          <w:p w14:paraId="708A254A" w14:textId="77777777" w:rsidR="00220CBB" w:rsidRPr="004C043D" w:rsidRDefault="00220CBB" w:rsidP="75E60BCE">
            <w:pPr>
              <w:spacing w:after="0"/>
              <w:rPr>
                <w:rFonts w:ascii="Aptos" w:hAnsi="Aptos" w:cs="Khmer OS Siemreap"/>
              </w:rPr>
            </w:pPr>
          </w:p>
        </w:tc>
      </w:tr>
    </w:tbl>
    <w:p w14:paraId="27EA5AC1" w14:textId="0175FEB1" w:rsidR="63049E33" w:rsidRPr="0037046D" w:rsidRDefault="63049E33" w:rsidP="63049E33">
      <w:pPr>
        <w:rPr>
          <w:rFonts w:ascii="Aptos" w:hAnsi="Aptos" w:cs="Khmer OS Siemreap"/>
          <w:sz w:val="2"/>
          <w:szCs w:val="2"/>
        </w:rPr>
      </w:pPr>
    </w:p>
    <w:p w14:paraId="33EAC49B" w14:textId="2DC477E5" w:rsidR="00FE2D4B" w:rsidRPr="00A35075" w:rsidRDefault="008A6DF1" w:rsidP="00F44B81">
      <w:pPr>
        <w:spacing w:after="0"/>
        <w:rPr>
          <w:rFonts w:ascii="Aptos" w:hAnsi="Aptos" w:cs="Khmer OS Siemreap"/>
          <w:i/>
          <w:iCs/>
          <w:sz w:val="20"/>
        </w:rPr>
      </w:pPr>
      <w:r w:rsidRPr="00A35075">
        <w:rPr>
          <w:rFonts w:ascii="Aptos" w:hAnsi="Aptos" w:cs="Khmer OS Siemreap"/>
          <w:i/>
          <w:iCs/>
          <w:sz w:val="20"/>
          <w:cs/>
        </w:rPr>
        <w:t>សូមឆ្លើយតបទៅនឹងសំណួរខាងក្រោម៖</w:t>
      </w:r>
    </w:p>
    <w:p w14:paraId="2086F45D" w14:textId="1C70F16E" w:rsidR="008F70AA" w:rsidRDefault="00BA7894" w:rsidP="00F44B81">
      <w:pPr>
        <w:rPr>
          <w:rFonts w:ascii="Aptos" w:hAnsi="Aptos" w:cs="Khmer OS Siemreap"/>
          <w:i/>
          <w:iCs/>
          <w:szCs w:val="22"/>
        </w:rPr>
      </w:pPr>
      <w:r w:rsidRPr="004C043D">
        <w:rPr>
          <w:rFonts w:ascii="Aptos" w:hAnsi="Aptos" w:cs="Khmer OS Siemreap"/>
          <w:i/>
          <w:iCs/>
          <w:szCs w:val="22"/>
        </w:rPr>
        <w:t>Please</w:t>
      </w:r>
      <w:r w:rsidR="008A2529" w:rsidRPr="004C043D">
        <w:rPr>
          <w:rFonts w:ascii="Aptos" w:hAnsi="Aptos" w:cs="Khmer OS Siemreap"/>
          <w:i/>
          <w:iCs/>
          <w:szCs w:val="22"/>
        </w:rPr>
        <w:t xml:space="preserve"> respond to</w:t>
      </w:r>
      <w:r w:rsidRPr="004C043D">
        <w:rPr>
          <w:rFonts w:ascii="Aptos" w:hAnsi="Aptos" w:cs="Khmer OS Siemreap"/>
          <w:i/>
          <w:iCs/>
          <w:szCs w:val="22"/>
        </w:rPr>
        <w:t xml:space="preserve"> the below </w:t>
      </w:r>
      <w:r w:rsidR="5A646AF6" w:rsidRPr="004C043D">
        <w:rPr>
          <w:rFonts w:ascii="Aptos" w:hAnsi="Aptos" w:cs="Khmer OS Siemreap"/>
          <w:i/>
          <w:iCs/>
          <w:szCs w:val="22"/>
        </w:rPr>
        <w:t>questions</w:t>
      </w:r>
      <w:r w:rsidRPr="004C043D">
        <w:rPr>
          <w:rFonts w:ascii="Aptos" w:hAnsi="Aptos" w:cs="Khmer OS Siemreap"/>
          <w:i/>
          <w:iCs/>
          <w:szCs w:val="22"/>
        </w:rPr>
        <w:t xml:space="preserve">. </w:t>
      </w:r>
    </w:p>
    <w:p w14:paraId="53509384" w14:textId="77777777" w:rsidR="00A16470" w:rsidRPr="00A35075" w:rsidRDefault="00D91675" w:rsidP="63049E33">
      <w:pPr>
        <w:pStyle w:val="ListParagraph"/>
        <w:numPr>
          <w:ilvl w:val="0"/>
          <w:numId w:val="8"/>
        </w:numPr>
        <w:ind w:right="392"/>
        <w:rPr>
          <w:rFonts w:ascii="Aptos" w:hAnsi="Aptos" w:cs="Khmer OS Siemreap"/>
          <w:b/>
          <w:bCs/>
          <w:sz w:val="20"/>
        </w:rPr>
      </w:pPr>
      <w:r w:rsidRPr="00A35075">
        <w:rPr>
          <w:rFonts w:ascii="Aptos" w:hAnsi="Aptos" w:cs="Khmer OS Siemreap"/>
          <w:b/>
          <w:bCs/>
          <w:sz w:val="20"/>
          <w:cs/>
        </w:rPr>
        <w:t>តើអ្នកជាប្រតិបត្តិករផ្គត់ផ្គង់ទឹក</w:t>
      </w:r>
      <w:r w:rsidR="000F699A" w:rsidRPr="00A35075">
        <w:rPr>
          <w:rFonts w:ascii="Aptos" w:hAnsi="Aptos" w:cs="Khmer OS Siemreap"/>
          <w:b/>
          <w:bCs/>
          <w:sz w:val="20"/>
          <w:cs/>
        </w:rPr>
        <w:t>ឯកជនដែលមានអាជ្ញាប័ណ្ណដែរ</w:t>
      </w:r>
      <w:r w:rsidR="00A16470" w:rsidRPr="00A35075">
        <w:rPr>
          <w:rFonts w:ascii="Aptos" w:hAnsi="Aptos" w:cs="Khmer OS Siemreap"/>
          <w:b/>
          <w:bCs/>
          <w:sz w:val="20"/>
          <w:cs/>
        </w:rPr>
        <w:t>ឬទេ?</w:t>
      </w:r>
    </w:p>
    <w:p w14:paraId="1B15020A" w14:textId="5F90DBE4" w:rsidR="00A41398" w:rsidRPr="004C043D" w:rsidRDefault="00A41398" w:rsidP="00A16470">
      <w:pPr>
        <w:pStyle w:val="ListParagraph"/>
        <w:ind w:right="392"/>
        <w:rPr>
          <w:rFonts w:ascii="Aptos" w:hAnsi="Aptos" w:cs="Khmer OS Siemreap"/>
          <w:b/>
          <w:bCs/>
          <w:szCs w:val="22"/>
        </w:rPr>
      </w:pPr>
      <w:r w:rsidRPr="004C043D">
        <w:rPr>
          <w:rFonts w:ascii="Aptos" w:hAnsi="Aptos" w:cs="Khmer OS Siemreap"/>
          <w:b/>
          <w:bCs/>
          <w:szCs w:val="22"/>
        </w:rPr>
        <w:t>Are you a licensed private water operator?</w:t>
      </w:r>
    </w:p>
    <w:p w14:paraId="6C5A8E56" w14:textId="21AA628B" w:rsidR="000E5F9C" w:rsidRPr="004C043D" w:rsidRDefault="2E607E4A" w:rsidP="63049E33">
      <w:pPr>
        <w:rPr>
          <w:rFonts w:ascii="Aptos" w:eastAsia="Aptos" w:hAnsi="Aptos" w:cs="Khmer OS Siemreap"/>
          <w:szCs w:val="22"/>
        </w:rPr>
      </w:pPr>
      <w:r w:rsidRPr="004D404B">
        <w:rPr>
          <w:rFonts w:ascii="Aptos" w:eastAsia="Aptos" w:hAnsi="Aptos" w:cs="Segoe UI Symbol"/>
          <w:sz w:val="36"/>
          <w:szCs w:val="36"/>
        </w:rPr>
        <w:t>☐</w:t>
      </w:r>
      <w:r w:rsidR="000E5F9C" w:rsidRPr="004C043D">
        <w:rPr>
          <w:rFonts w:ascii="Aptos" w:eastAsia="Aptos" w:hAnsi="Aptos" w:cs="Khmer OS Siemreap"/>
          <w:szCs w:val="22"/>
          <w:cs/>
        </w:rPr>
        <w:tab/>
      </w:r>
      <w:r w:rsidR="00A16470" w:rsidRPr="00A35075">
        <w:rPr>
          <w:rFonts w:ascii="Aptos" w:eastAsia="Aptos" w:hAnsi="Aptos" w:cs="Khmer OS Siemreap"/>
          <w:sz w:val="20"/>
          <w:cs/>
        </w:rPr>
        <w:t>ខ្ញុំជាប្រតិបត្តិករផ្គត់ផ្គង់ទឹកឯកជនដែលមានអាជ្ញាប័ណ្ណ</w:t>
      </w:r>
      <w:r w:rsidR="000E5F9C" w:rsidRPr="00A35075">
        <w:rPr>
          <w:rFonts w:ascii="Aptos" w:eastAsia="Aptos" w:hAnsi="Aptos" w:cs="Khmer OS Siemreap"/>
          <w:sz w:val="20"/>
          <w:cs/>
        </w:rPr>
        <w:t>។</w:t>
      </w:r>
    </w:p>
    <w:p w14:paraId="0B900545" w14:textId="6B671341" w:rsidR="2E607E4A" w:rsidRPr="004C043D" w:rsidRDefault="2E607E4A" w:rsidP="000E5F9C">
      <w:pPr>
        <w:ind w:firstLine="720"/>
        <w:rPr>
          <w:rFonts w:ascii="Aptos" w:eastAsia="Aptos" w:hAnsi="Aptos" w:cs="Khmer OS Siemreap"/>
          <w:szCs w:val="22"/>
        </w:rPr>
      </w:pPr>
      <w:r w:rsidRPr="004C043D">
        <w:rPr>
          <w:rFonts w:ascii="Aptos" w:hAnsi="Aptos" w:cs="Khmer OS Siemreap"/>
          <w:szCs w:val="22"/>
        </w:rPr>
        <w:t>I am a licensed private water operator.</w:t>
      </w:r>
    </w:p>
    <w:p w14:paraId="665935CC" w14:textId="77777777" w:rsidR="000E5F9C" w:rsidRPr="004C043D" w:rsidRDefault="2E607E4A" w:rsidP="75E60BCE">
      <w:pPr>
        <w:ind w:left="720" w:right="392" w:hanging="720"/>
        <w:rPr>
          <w:rFonts w:ascii="Aptos" w:hAnsi="Aptos" w:cs="Khmer OS Siemreap"/>
        </w:rPr>
      </w:pPr>
      <w:r w:rsidRPr="004D404B">
        <w:rPr>
          <w:rFonts w:ascii="Aptos" w:eastAsia="Aptos" w:hAnsi="Aptos" w:cs="Segoe UI Symbol"/>
          <w:sz w:val="36"/>
          <w:szCs w:val="36"/>
        </w:rPr>
        <w:t>☐</w:t>
      </w:r>
      <w:r w:rsidR="000E5F9C" w:rsidRPr="004C043D">
        <w:rPr>
          <w:rFonts w:ascii="Aptos" w:eastAsia="Aptos" w:hAnsi="Aptos" w:cs="Khmer OS Siemreap"/>
          <w:szCs w:val="22"/>
          <w:cs/>
        </w:rPr>
        <w:tab/>
      </w:r>
      <w:r w:rsidR="00FE7DBD" w:rsidRPr="00A35075">
        <w:rPr>
          <w:rFonts w:ascii="Aptos" w:eastAsia="Aptos" w:hAnsi="Aptos" w:cs="Khmer OS Siemreap"/>
          <w:sz w:val="20"/>
          <w:cs/>
        </w:rPr>
        <w:t>ខ្ញុំកំពុងដំណើរការស្នើសុំអាជ្ញាប័ណ្ណផ្គត់ផ្គង់ទឹកស្អាត</w:t>
      </w:r>
      <w:r w:rsidR="003C75CB" w:rsidRPr="00A35075">
        <w:rPr>
          <w:rFonts w:ascii="Aptos" w:eastAsia="Aptos" w:hAnsi="Aptos" w:cs="Khmer OS Siemreap"/>
          <w:sz w:val="20"/>
          <w:cs/>
        </w:rPr>
        <w:t>។​</w:t>
      </w:r>
      <w:r w:rsidR="003C75CB" w:rsidRPr="00A35075">
        <w:rPr>
          <w:rFonts w:ascii="Khmer OS Siemreap" w:eastAsia="Khmer OS Siemreap" w:hAnsi="Khmer OS Siemreap" w:cs="Khmer OS Siemreap"/>
          <w:sz w:val="20"/>
        </w:rPr>
        <w:t xml:space="preserve"> សូមបញ្ជាក់ពីស្ថានភាពនៃការស្នើសុំ</w:t>
      </w:r>
      <w:r w:rsidR="000E5F9C" w:rsidRPr="75E60BCE">
        <w:rPr>
          <w:rFonts w:ascii="Aptos" w:eastAsia="Aptos" w:hAnsi="Aptos" w:cs="Khmer OS Siemreap"/>
          <w:cs/>
        </w:rPr>
        <w:t xml:space="preserve"> </w:t>
      </w:r>
      <w:r w:rsidR="000E5F9C" w:rsidRPr="75E60BCE">
        <w:rPr>
          <w:rFonts w:ascii="Aptos" w:hAnsi="Aptos" w:cs="Khmer OS Siemreap"/>
        </w:rPr>
        <w:t>____________________________</w:t>
      </w:r>
      <w:r w:rsidR="000E5F9C" w:rsidRPr="75E60BCE">
        <w:rPr>
          <w:rFonts w:ascii="Aptos" w:hAnsi="Aptos" w:cs="Khmer OS Siemreap"/>
          <w:cs/>
        </w:rPr>
        <w:t xml:space="preserve"> </w:t>
      </w:r>
    </w:p>
    <w:p w14:paraId="272B6C8E" w14:textId="70D07EB0" w:rsidR="2E607E4A" w:rsidRDefault="2E607E4A" w:rsidP="00B52D94">
      <w:pPr>
        <w:ind w:left="720" w:right="392"/>
        <w:rPr>
          <w:rFonts w:ascii="Aptos" w:hAnsi="Aptos" w:cs="Khmer OS Siemreap"/>
          <w:szCs w:val="22"/>
        </w:rPr>
      </w:pPr>
      <w:r w:rsidRPr="004C043D">
        <w:rPr>
          <w:rFonts w:ascii="Aptos" w:hAnsi="Aptos" w:cs="Khmer OS Siemreap"/>
          <w:szCs w:val="22"/>
        </w:rPr>
        <w:t>I am applying for a license to operat</w:t>
      </w:r>
      <w:r w:rsidR="00F24151">
        <w:rPr>
          <w:rFonts w:ascii="Aptos" w:hAnsi="Aptos" w:cs="Khmer OS Siemreap"/>
          <w:szCs w:val="22"/>
        </w:rPr>
        <w:t>e</w:t>
      </w:r>
      <w:r w:rsidRPr="004C043D">
        <w:rPr>
          <w:rFonts w:ascii="Aptos" w:hAnsi="Aptos" w:cs="Khmer OS Siemreap"/>
          <w:szCs w:val="22"/>
        </w:rPr>
        <w:t xml:space="preserve"> water supply station. Please indicate the stage of your license application ____________________________</w:t>
      </w:r>
    </w:p>
    <w:p w14:paraId="7F86B256" w14:textId="77777777" w:rsidR="0037046D" w:rsidRPr="0037046D" w:rsidRDefault="0037046D" w:rsidP="00B52D94">
      <w:pPr>
        <w:ind w:left="720" w:right="392"/>
        <w:rPr>
          <w:rFonts w:ascii="Aptos" w:hAnsi="Aptos" w:cs="Khmer OS Siemreap"/>
          <w:sz w:val="2"/>
          <w:szCs w:val="2"/>
        </w:rPr>
      </w:pPr>
    </w:p>
    <w:p w14:paraId="151EC969" w14:textId="11C4941D" w:rsidR="00667A37" w:rsidRPr="00A35075" w:rsidRDefault="00BF3037" w:rsidP="63049E33">
      <w:pPr>
        <w:pStyle w:val="ListParagraph"/>
        <w:numPr>
          <w:ilvl w:val="0"/>
          <w:numId w:val="8"/>
        </w:numPr>
        <w:ind w:right="392"/>
        <w:rPr>
          <w:rFonts w:ascii="Aptos" w:hAnsi="Aptos" w:cs="Khmer OS Siemreap"/>
          <w:b/>
          <w:bCs/>
          <w:sz w:val="20"/>
        </w:rPr>
      </w:pPr>
      <w:r w:rsidRPr="00A35075">
        <w:rPr>
          <w:rFonts w:ascii="Aptos" w:hAnsi="Aptos" w:cs="Khmer OS Siemreap"/>
          <w:b/>
          <w:bCs/>
          <w:sz w:val="20"/>
          <w:cs/>
        </w:rPr>
        <w:t>តើអ្នក</w:t>
      </w:r>
      <w:r w:rsidR="00D8195E" w:rsidRPr="00A35075">
        <w:rPr>
          <w:rFonts w:ascii="Aptos" w:hAnsi="Aptos" w:cs="Khmer OS Siemreap"/>
          <w:b/>
          <w:bCs/>
          <w:sz w:val="20"/>
          <w:cs/>
        </w:rPr>
        <w:t>មានកម្មសិទ្ធិ ឬ</w:t>
      </w:r>
      <w:r w:rsidR="00667A37" w:rsidRPr="00A35075">
        <w:rPr>
          <w:rFonts w:ascii="Aptos" w:hAnsi="Aptos" w:cs="Khmer OS Siemreap"/>
          <w:b/>
          <w:bCs/>
          <w:sz w:val="20"/>
          <w:cs/>
        </w:rPr>
        <w:t>កំពុងដំណើរការស្ថានីយទឹកស្អាតលើសពីមួយ ដែរឬទេ?</w:t>
      </w:r>
    </w:p>
    <w:p w14:paraId="2E00E0A2" w14:textId="31DD62A9" w:rsidR="025D42F1" w:rsidRPr="004C043D" w:rsidRDefault="025D42F1" w:rsidP="00667A37">
      <w:pPr>
        <w:pStyle w:val="ListParagraph"/>
        <w:ind w:right="392"/>
        <w:rPr>
          <w:rFonts w:ascii="Aptos" w:hAnsi="Aptos" w:cs="Khmer OS Siemreap"/>
          <w:b/>
          <w:bCs/>
          <w:szCs w:val="22"/>
        </w:rPr>
      </w:pPr>
      <w:r w:rsidRPr="004C043D">
        <w:rPr>
          <w:rFonts w:ascii="Aptos" w:hAnsi="Aptos" w:cs="Khmer OS Siemreap"/>
          <w:b/>
          <w:bCs/>
          <w:szCs w:val="22"/>
        </w:rPr>
        <w:t>Do you currently own or operate more than one water supply station?</w:t>
      </w:r>
    </w:p>
    <w:p w14:paraId="6DDE34BD" w14:textId="009A32AC" w:rsidR="00455360" w:rsidRPr="004C043D" w:rsidRDefault="025D42F1" w:rsidP="63049E33">
      <w:pPr>
        <w:contextualSpacing/>
        <w:rPr>
          <w:rFonts w:ascii="Aptos" w:hAnsi="Aptos" w:cs="Khmer OS Siemreap"/>
          <w:szCs w:val="22"/>
        </w:rPr>
      </w:pPr>
      <w:r w:rsidRPr="004D404B">
        <w:rPr>
          <w:rFonts w:ascii="Aptos" w:eastAsia="Aptos" w:hAnsi="Aptos" w:cs="Segoe UI Symbol"/>
          <w:sz w:val="36"/>
          <w:szCs w:val="36"/>
        </w:rPr>
        <w:t>☐</w:t>
      </w:r>
      <w:r w:rsidRPr="004D404B">
        <w:rPr>
          <w:rFonts w:ascii="Aptos" w:eastAsia="Aptos" w:hAnsi="Aptos" w:cs="Khmer OS Siemreap"/>
          <w:sz w:val="36"/>
          <w:szCs w:val="36"/>
        </w:rPr>
        <w:t xml:space="preserve"> </w:t>
      </w:r>
      <w:r w:rsidR="00455360" w:rsidRPr="004C043D">
        <w:rPr>
          <w:rFonts w:ascii="Aptos" w:eastAsia="Aptos" w:hAnsi="Aptos" w:cs="Khmer OS Siemreap"/>
          <w:szCs w:val="22"/>
          <w:cs/>
        </w:rPr>
        <w:tab/>
      </w:r>
      <w:r w:rsidR="00667A37" w:rsidRPr="00A35075">
        <w:rPr>
          <w:rFonts w:ascii="Khmer OS Siemreap" w:eastAsia="Aptos" w:hAnsi="Khmer OS Siemreap" w:cs="Khmer OS Siemreap"/>
          <w:sz w:val="20"/>
          <w:cs/>
        </w:rPr>
        <w:t>បាទ</w:t>
      </w:r>
      <w:r w:rsidR="00667A37" w:rsidRPr="00A35075">
        <w:rPr>
          <w:rFonts w:ascii="Khmer OS Siemreap" w:eastAsia="Aptos" w:hAnsi="Khmer OS Siemreap" w:cs="Khmer OS Siemreap"/>
          <w:sz w:val="20"/>
          <w:lang w:val="en-US"/>
        </w:rPr>
        <w:t>/</w:t>
      </w:r>
      <w:r w:rsidR="00667A37" w:rsidRPr="00A35075">
        <w:rPr>
          <w:rFonts w:ascii="Khmer OS Siemreap" w:eastAsia="Aptos" w:hAnsi="Khmer OS Siemreap" w:cs="Khmer OS Siemreap"/>
          <w:sz w:val="20"/>
          <w:cs/>
          <w:lang w:val="en-US"/>
        </w:rPr>
        <w:t>ចាស</w:t>
      </w:r>
      <w:r w:rsidR="00757903" w:rsidRPr="00A35075">
        <w:rPr>
          <w:rFonts w:ascii="Khmer OS Siemreap" w:eastAsia="Aptos" w:hAnsi="Khmer OS Siemreap" w:cs="Khmer OS Siemreap"/>
          <w:sz w:val="20"/>
          <w:cs/>
          <w:lang w:val="en-US"/>
        </w:rPr>
        <w:t>។ សូមបញ្ជាក់ពីចំនួនស្ថានីយ</w:t>
      </w:r>
      <w:r w:rsidR="00455360" w:rsidRPr="00A35075">
        <w:rPr>
          <w:rFonts w:ascii="Khmer OS Siemreap" w:hAnsi="Khmer OS Siemreap" w:cs="Khmer OS Siemreap"/>
          <w:sz w:val="20"/>
        </w:rPr>
        <w:t>____________________</w:t>
      </w:r>
    </w:p>
    <w:p w14:paraId="27979624" w14:textId="0F8B4B8E" w:rsidR="025D42F1" w:rsidRPr="004C043D" w:rsidRDefault="025D42F1" w:rsidP="00455360">
      <w:pPr>
        <w:ind w:firstLine="720"/>
        <w:contextualSpacing/>
        <w:rPr>
          <w:rFonts w:ascii="Aptos" w:hAnsi="Aptos" w:cs="Khmer OS Siemreap"/>
          <w:szCs w:val="22"/>
        </w:rPr>
      </w:pPr>
      <w:r w:rsidRPr="004C043D">
        <w:rPr>
          <w:rFonts w:ascii="Aptos" w:hAnsi="Aptos" w:cs="Khmer OS Siemreap"/>
          <w:szCs w:val="22"/>
        </w:rPr>
        <w:t>Yes, I do.</w:t>
      </w:r>
      <w:r w:rsidR="644EC1F8" w:rsidRPr="004C043D">
        <w:rPr>
          <w:rFonts w:ascii="Aptos" w:hAnsi="Aptos" w:cs="Khmer OS Siemreap"/>
          <w:szCs w:val="22"/>
        </w:rPr>
        <w:t xml:space="preserve"> Please indicate number of stations ____________________</w:t>
      </w:r>
    </w:p>
    <w:p w14:paraId="28E6CE5A" w14:textId="2F3A38C9" w:rsidR="025D42F1" w:rsidRPr="004C043D" w:rsidRDefault="025D42F1" w:rsidP="63049E33">
      <w:pPr>
        <w:spacing w:after="0"/>
        <w:rPr>
          <w:rFonts w:ascii="Aptos" w:hAnsi="Aptos" w:cs="Khmer OS Siemreap"/>
          <w:szCs w:val="22"/>
        </w:rPr>
      </w:pPr>
      <w:r w:rsidRPr="004D404B">
        <w:rPr>
          <w:rFonts w:ascii="Aptos" w:eastAsia="Aptos" w:hAnsi="Aptos" w:cs="Segoe UI Symbol"/>
          <w:sz w:val="36"/>
          <w:szCs w:val="36"/>
        </w:rPr>
        <w:t>☐</w:t>
      </w:r>
      <w:r w:rsidRPr="004D404B">
        <w:rPr>
          <w:rFonts w:ascii="Aptos" w:eastAsia="Aptos" w:hAnsi="Aptos" w:cs="Khmer OS Siemreap"/>
          <w:sz w:val="36"/>
          <w:szCs w:val="36"/>
        </w:rPr>
        <w:t xml:space="preserve"> </w:t>
      </w:r>
      <w:r w:rsidR="00455360" w:rsidRPr="004C043D">
        <w:rPr>
          <w:rFonts w:ascii="Aptos" w:eastAsia="Aptos" w:hAnsi="Aptos" w:cs="Khmer OS Siemreap"/>
          <w:szCs w:val="22"/>
          <w:cs/>
        </w:rPr>
        <w:tab/>
      </w:r>
      <w:r w:rsidR="00455360" w:rsidRPr="00A35075">
        <w:rPr>
          <w:rFonts w:ascii="Aptos" w:eastAsia="Aptos" w:hAnsi="Aptos" w:cs="Khmer OS Siemreap"/>
          <w:sz w:val="20"/>
          <w:cs/>
        </w:rPr>
        <w:t>ទេ</w:t>
      </w:r>
      <w:r w:rsidR="00455360" w:rsidRPr="004C043D">
        <w:rPr>
          <w:rFonts w:ascii="Aptos" w:eastAsia="Aptos" w:hAnsi="Aptos" w:cs="Khmer OS Siemreap"/>
          <w:szCs w:val="22"/>
          <w:cs/>
        </w:rPr>
        <w:t xml:space="preserve"> </w:t>
      </w:r>
      <w:r w:rsidRPr="004C043D">
        <w:rPr>
          <w:rFonts w:ascii="Aptos" w:hAnsi="Aptos" w:cs="Khmer OS Siemreap"/>
          <w:szCs w:val="22"/>
        </w:rPr>
        <w:t xml:space="preserve">No, I do not. </w:t>
      </w:r>
    </w:p>
    <w:p w14:paraId="74BE7645" w14:textId="674424D8" w:rsidR="63049E33" w:rsidRPr="004C043D" w:rsidRDefault="63049E33" w:rsidP="63049E33">
      <w:pPr>
        <w:spacing w:after="0"/>
        <w:rPr>
          <w:rFonts w:ascii="Aptos" w:hAnsi="Aptos" w:cs="Khmer OS Siemreap"/>
          <w:szCs w:val="22"/>
        </w:rPr>
      </w:pPr>
    </w:p>
    <w:p w14:paraId="5B9D644E" w14:textId="4948FD44" w:rsidR="173B140E" w:rsidRPr="004C043D" w:rsidRDefault="0059146C" w:rsidP="63049E33">
      <w:pPr>
        <w:pStyle w:val="ListParagraph"/>
        <w:numPr>
          <w:ilvl w:val="0"/>
          <w:numId w:val="8"/>
        </w:numPr>
        <w:ind w:right="392"/>
        <w:rPr>
          <w:rFonts w:ascii="Aptos" w:hAnsi="Aptos" w:cs="Khmer OS Siemreap"/>
          <w:b/>
          <w:bCs/>
          <w:szCs w:val="22"/>
        </w:rPr>
      </w:pPr>
      <w:r w:rsidRPr="00A35075">
        <w:rPr>
          <w:rFonts w:ascii="Aptos" w:hAnsi="Aptos" w:cs="Khmer OS Siemreap"/>
          <w:b/>
          <w:bCs/>
          <w:sz w:val="20"/>
          <w:cs/>
        </w:rPr>
        <w:t>តើអ្នកធ្លាប់</w:t>
      </w:r>
      <w:r w:rsidR="00FE3253" w:rsidRPr="00A35075">
        <w:rPr>
          <w:rFonts w:ascii="Aptos" w:hAnsi="Aptos" w:cs="Khmer OS Siemreap"/>
          <w:b/>
          <w:bCs/>
          <w:sz w:val="20"/>
          <w:cs/>
        </w:rPr>
        <w:t>មានបទពិសោធន៍</w:t>
      </w:r>
      <w:r w:rsidR="00616289" w:rsidRPr="00A35075">
        <w:rPr>
          <w:rFonts w:ascii="Aptos" w:hAnsi="Aptos" w:cs="Khmer OS Siemreap"/>
          <w:b/>
          <w:bCs/>
          <w:sz w:val="20"/>
          <w:cs/>
          <w:lang w:val="ca-ES"/>
        </w:rPr>
        <w:t>ចូលរួម ឬស្វែងរក</w:t>
      </w:r>
      <w:r w:rsidR="00F0373E" w:rsidRPr="00A35075">
        <w:rPr>
          <w:rFonts w:ascii="Aptos" w:hAnsi="Aptos" w:cs="Khmer OS Siemreap"/>
          <w:b/>
          <w:bCs/>
          <w:sz w:val="20"/>
          <w:cs/>
          <w:lang w:val="ca-ES"/>
        </w:rPr>
        <w:t>ឱកាសក្នុង</w:t>
      </w:r>
      <w:r w:rsidR="0006745C" w:rsidRPr="00A35075">
        <w:rPr>
          <w:rFonts w:ascii="Aptos" w:hAnsi="Aptos" w:cs="Khmer OS Siemreap"/>
          <w:b/>
          <w:bCs/>
          <w:sz w:val="20"/>
          <w:cs/>
        </w:rPr>
        <w:t>ប្រតិបត្តិការ</w:t>
      </w:r>
      <w:r w:rsidR="003656C8" w:rsidRPr="00A35075">
        <w:rPr>
          <w:rFonts w:ascii="Aptos" w:hAnsi="Aptos" w:cs="Khmer OS Siemreap"/>
          <w:b/>
          <w:bCs/>
          <w:sz w:val="20"/>
          <w:cs/>
        </w:rPr>
        <w:t>រួមបញ្ចូល និងទិញលក់ពីមុនមកដែរឬទេ?</w:t>
      </w:r>
      <w:r w:rsidR="003656C8" w:rsidRPr="004C043D">
        <w:rPr>
          <w:rFonts w:ascii="Aptos" w:hAnsi="Aptos" w:cs="Khmer OS Siemreap"/>
          <w:b/>
          <w:bCs/>
          <w:szCs w:val="22"/>
          <w:cs/>
        </w:rPr>
        <w:br/>
      </w:r>
      <w:r w:rsidR="173B140E" w:rsidRPr="004C043D">
        <w:rPr>
          <w:rFonts w:ascii="Aptos" w:hAnsi="Aptos" w:cs="Khmer OS Siemreap"/>
          <w:b/>
          <w:bCs/>
          <w:szCs w:val="22"/>
        </w:rPr>
        <w:t xml:space="preserve">Have you previously engaged in or explored the Merger and Acquisition </w:t>
      </w:r>
      <w:r w:rsidR="09D92F82" w:rsidRPr="004C043D">
        <w:rPr>
          <w:rFonts w:ascii="Aptos" w:hAnsi="Aptos" w:cs="Khmer OS Siemreap"/>
          <w:b/>
          <w:bCs/>
          <w:szCs w:val="22"/>
        </w:rPr>
        <w:t>transactions</w:t>
      </w:r>
      <w:r w:rsidR="173B140E" w:rsidRPr="004C043D">
        <w:rPr>
          <w:rFonts w:ascii="Aptos" w:hAnsi="Aptos" w:cs="Khmer OS Siemreap"/>
          <w:b/>
          <w:bCs/>
          <w:szCs w:val="22"/>
        </w:rPr>
        <w:t>?</w:t>
      </w:r>
    </w:p>
    <w:p w14:paraId="5C768140" w14:textId="62B1618D" w:rsidR="0006745C" w:rsidRPr="004C043D" w:rsidRDefault="173B140E" w:rsidP="63049E33">
      <w:pPr>
        <w:rPr>
          <w:rFonts w:ascii="Aptos" w:eastAsia="Aptos" w:hAnsi="Aptos" w:cs="Khmer OS Siemreap"/>
          <w:szCs w:val="22"/>
        </w:rPr>
      </w:pPr>
      <w:r w:rsidRPr="004D404B">
        <w:rPr>
          <w:rFonts w:ascii="Aptos" w:eastAsia="Aptos" w:hAnsi="Aptos" w:cs="Segoe UI Symbol"/>
          <w:sz w:val="36"/>
          <w:szCs w:val="36"/>
        </w:rPr>
        <w:t>☐</w:t>
      </w:r>
      <w:r w:rsidRPr="004D404B">
        <w:rPr>
          <w:rFonts w:ascii="Aptos" w:eastAsia="Aptos" w:hAnsi="Aptos" w:cs="Khmer OS Siemreap"/>
          <w:sz w:val="36"/>
          <w:szCs w:val="36"/>
        </w:rPr>
        <w:t xml:space="preserve"> </w:t>
      </w:r>
      <w:r w:rsidR="003656C8" w:rsidRPr="004C043D">
        <w:rPr>
          <w:rFonts w:ascii="Aptos" w:eastAsia="Aptos" w:hAnsi="Aptos" w:cs="Khmer OS Siemreap"/>
          <w:szCs w:val="22"/>
          <w:cs/>
        </w:rPr>
        <w:tab/>
      </w:r>
      <w:r w:rsidR="003656C8" w:rsidRPr="00A35075">
        <w:rPr>
          <w:rFonts w:ascii="Aptos" w:eastAsia="Aptos" w:hAnsi="Aptos" w:cs="Khmer OS Siemreap"/>
          <w:sz w:val="20"/>
          <w:cs/>
        </w:rPr>
        <w:t xml:space="preserve">បាទ/ចាស </w:t>
      </w:r>
      <w:r w:rsidR="00733F90" w:rsidRPr="00A35075">
        <w:rPr>
          <w:rFonts w:ascii="Aptos" w:eastAsia="Aptos" w:hAnsi="Aptos" w:cs="Khmer OS Siemreap"/>
          <w:sz w:val="20"/>
          <w:cs/>
        </w:rPr>
        <w:t>ខ្ញុំធ្លាប់</w:t>
      </w:r>
      <w:r w:rsidR="00024D36" w:rsidRPr="00A35075">
        <w:rPr>
          <w:rFonts w:ascii="Aptos" w:eastAsia="Aptos" w:hAnsi="Aptos" w:cs="Khmer OS Siemreap"/>
          <w:sz w:val="20"/>
          <w:cs/>
        </w:rPr>
        <w:t xml:space="preserve"> ហើយ</w:t>
      </w:r>
      <w:r w:rsidR="0006745C" w:rsidRPr="00A35075">
        <w:rPr>
          <w:rFonts w:ascii="Aptos" w:eastAsia="Aptos" w:hAnsi="Aptos" w:cs="Khmer OS Siemreap"/>
          <w:sz w:val="20"/>
          <w:cs/>
        </w:rPr>
        <w:t>ប្រតិបត្តិការមួយចំនួនទទួលបានជោគជ័យ</w:t>
      </w:r>
    </w:p>
    <w:p w14:paraId="4F22454B" w14:textId="1F2EAB83" w:rsidR="173B140E" w:rsidRPr="004C043D" w:rsidRDefault="173B140E" w:rsidP="0006745C">
      <w:pPr>
        <w:ind w:firstLine="720"/>
        <w:rPr>
          <w:rFonts w:ascii="Aptos" w:hAnsi="Aptos" w:cs="Khmer OS Siemreap"/>
          <w:szCs w:val="22"/>
        </w:rPr>
      </w:pPr>
      <w:r w:rsidRPr="004C043D">
        <w:rPr>
          <w:rFonts w:ascii="Aptos" w:hAnsi="Aptos" w:cs="Khmer OS Siemreap"/>
          <w:szCs w:val="22"/>
        </w:rPr>
        <w:t>Yes,</w:t>
      </w:r>
      <w:r w:rsidR="002B089A" w:rsidRPr="004C043D">
        <w:rPr>
          <w:rFonts w:ascii="Aptos" w:hAnsi="Aptos" w:cs="Khmer OS Siemreap"/>
          <w:szCs w:val="22"/>
        </w:rPr>
        <w:t xml:space="preserve"> </w:t>
      </w:r>
      <w:r w:rsidR="034E527E" w:rsidRPr="004C043D">
        <w:rPr>
          <w:rFonts w:ascii="Aptos" w:hAnsi="Aptos" w:cs="Khmer OS Siemreap"/>
          <w:szCs w:val="22"/>
        </w:rPr>
        <w:t>I have</w:t>
      </w:r>
      <w:r w:rsidR="1573159D" w:rsidRPr="004C043D">
        <w:rPr>
          <w:rFonts w:ascii="Aptos" w:hAnsi="Aptos" w:cs="Khmer OS Siemreap"/>
          <w:szCs w:val="22"/>
        </w:rPr>
        <w:t xml:space="preserve">, and some of them were successful. </w:t>
      </w:r>
    </w:p>
    <w:p w14:paraId="6F1DE446" w14:textId="4BFA76EE" w:rsidR="0006745C" w:rsidRPr="004C043D" w:rsidRDefault="1573159D" w:rsidP="63049E33">
      <w:pPr>
        <w:rPr>
          <w:rFonts w:ascii="Aptos" w:eastAsia="Aptos" w:hAnsi="Aptos" w:cs="Khmer OS Siemreap"/>
          <w:szCs w:val="22"/>
        </w:rPr>
      </w:pPr>
      <w:r w:rsidRPr="004D404B">
        <w:rPr>
          <w:rFonts w:ascii="Aptos" w:eastAsia="Aptos" w:hAnsi="Aptos" w:cs="Segoe UI Symbol"/>
          <w:sz w:val="36"/>
          <w:szCs w:val="36"/>
        </w:rPr>
        <w:t>☐</w:t>
      </w:r>
      <w:r w:rsidRPr="004D404B">
        <w:rPr>
          <w:rFonts w:ascii="Aptos" w:eastAsia="Aptos" w:hAnsi="Aptos" w:cs="Khmer OS Siemreap"/>
          <w:sz w:val="36"/>
          <w:szCs w:val="36"/>
        </w:rPr>
        <w:t xml:space="preserve"> </w:t>
      </w:r>
      <w:r w:rsidR="003656C8" w:rsidRPr="004C043D">
        <w:rPr>
          <w:rFonts w:ascii="Aptos" w:eastAsia="Aptos" w:hAnsi="Aptos" w:cs="Khmer OS Siemreap"/>
          <w:szCs w:val="22"/>
          <w:cs/>
        </w:rPr>
        <w:tab/>
      </w:r>
      <w:r w:rsidR="0006745C" w:rsidRPr="00A35075">
        <w:rPr>
          <w:rFonts w:ascii="Aptos" w:eastAsia="Aptos" w:hAnsi="Aptos" w:cs="Khmer OS Siemreap"/>
          <w:sz w:val="20"/>
          <w:cs/>
        </w:rPr>
        <w:t>បាទ/ចាស ខ្ញុំធ្លាប់ ប៉ុន្ដែមិនមានប្រតិបត្តិការណាមួយទទួលបានជោគជ័យឡើយ</w:t>
      </w:r>
    </w:p>
    <w:p w14:paraId="4D5976A9" w14:textId="76EFF884" w:rsidR="1573159D" w:rsidRPr="004C043D" w:rsidRDefault="1573159D" w:rsidP="0006745C">
      <w:pPr>
        <w:ind w:firstLine="720"/>
        <w:rPr>
          <w:rFonts w:ascii="Aptos" w:hAnsi="Aptos" w:cs="Khmer OS Siemreap"/>
          <w:szCs w:val="22"/>
        </w:rPr>
      </w:pPr>
      <w:r w:rsidRPr="004C043D">
        <w:rPr>
          <w:rFonts w:ascii="Aptos" w:hAnsi="Aptos" w:cs="Khmer OS Siemreap"/>
          <w:szCs w:val="22"/>
        </w:rPr>
        <w:t>Yes,</w:t>
      </w:r>
      <w:r w:rsidR="002B089A" w:rsidRPr="004C043D">
        <w:rPr>
          <w:rFonts w:ascii="Aptos" w:hAnsi="Aptos" w:cs="Khmer OS Siemreap"/>
          <w:szCs w:val="22"/>
        </w:rPr>
        <w:t xml:space="preserve"> </w:t>
      </w:r>
      <w:r w:rsidRPr="004C043D">
        <w:rPr>
          <w:rFonts w:ascii="Aptos" w:hAnsi="Aptos" w:cs="Khmer OS Siemreap"/>
          <w:szCs w:val="22"/>
        </w:rPr>
        <w:t>I have, but none of them were successful.</w:t>
      </w:r>
    </w:p>
    <w:p w14:paraId="39AF5CBB" w14:textId="77777777" w:rsidR="00655DDA" w:rsidRPr="004C043D" w:rsidRDefault="173B140E" w:rsidP="63049E33">
      <w:pPr>
        <w:spacing w:after="0"/>
        <w:rPr>
          <w:rFonts w:ascii="Aptos" w:eastAsia="Aptos" w:hAnsi="Aptos" w:cs="Khmer OS Siemreap"/>
          <w:szCs w:val="22"/>
        </w:rPr>
      </w:pPr>
      <w:r w:rsidRPr="004D404B">
        <w:rPr>
          <w:rFonts w:ascii="Aptos" w:eastAsia="Aptos" w:hAnsi="Aptos" w:cs="Segoe UI Symbol"/>
          <w:sz w:val="36"/>
          <w:szCs w:val="36"/>
        </w:rPr>
        <w:t>☐</w:t>
      </w:r>
      <w:r w:rsidRPr="004C043D">
        <w:rPr>
          <w:rFonts w:ascii="Aptos" w:eastAsia="Aptos" w:hAnsi="Aptos" w:cs="Khmer OS Siemreap"/>
          <w:szCs w:val="22"/>
        </w:rPr>
        <w:t xml:space="preserve"> </w:t>
      </w:r>
      <w:r w:rsidR="003656C8" w:rsidRPr="004C043D">
        <w:rPr>
          <w:rFonts w:ascii="Aptos" w:eastAsia="Aptos" w:hAnsi="Aptos" w:cs="Khmer OS Siemreap"/>
          <w:szCs w:val="22"/>
          <w:cs/>
        </w:rPr>
        <w:tab/>
      </w:r>
      <w:r w:rsidR="001F0E29" w:rsidRPr="00A35075">
        <w:rPr>
          <w:rFonts w:ascii="Aptos" w:eastAsia="Aptos" w:hAnsi="Aptos" w:cs="Khmer OS Siemreap"/>
          <w:sz w:val="20"/>
          <w:cs/>
        </w:rPr>
        <w:t xml:space="preserve">ទេ </w:t>
      </w:r>
      <w:r w:rsidR="00743256" w:rsidRPr="00A35075">
        <w:rPr>
          <w:rFonts w:ascii="Aptos" w:eastAsia="Aptos" w:hAnsi="Aptos" w:cs="Khmer OS Siemreap"/>
          <w:sz w:val="20"/>
          <w:cs/>
        </w:rPr>
        <w:t>ខ្ញុំមិនធ្លាប់</w:t>
      </w:r>
      <w:r w:rsidR="00655DDA" w:rsidRPr="00A35075">
        <w:rPr>
          <w:rFonts w:ascii="Aptos" w:eastAsia="Aptos" w:hAnsi="Aptos" w:cs="Khmer OS Siemreap"/>
          <w:sz w:val="20"/>
          <w:cs/>
        </w:rPr>
        <w:t>ឡើយ</w:t>
      </w:r>
    </w:p>
    <w:p w14:paraId="67870665" w14:textId="4F7AEBA8" w:rsidR="63049E33" w:rsidRPr="004C043D" w:rsidRDefault="173B140E" w:rsidP="00655DDA">
      <w:pPr>
        <w:spacing w:after="0"/>
        <w:ind w:firstLine="720"/>
        <w:rPr>
          <w:rFonts w:ascii="Aptos" w:hAnsi="Aptos" w:cs="Khmer OS Siemreap"/>
          <w:szCs w:val="22"/>
        </w:rPr>
      </w:pPr>
      <w:r w:rsidRPr="004C043D">
        <w:rPr>
          <w:rFonts w:ascii="Aptos" w:hAnsi="Aptos" w:cs="Khmer OS Siemreap"/>
          <w:szCs w:val="22"/>
        </w:rPr>
        <w:t>No, I</w:t>
      </w:r>
      <w:r w:rsidR="41E7C20F" w:rsidRPr="004C043D">
        <w:rPr>
          <w:rFonts w:ascii="Aptos" w:hAnsi="Aptos" w:cs="Khmer OS Siemreap"/>
          <w:szCs w:val="22"/>
        </w:rPr>
        <w:t xml:space="preserve"> have not. </w:t>
      </w:r>
    </w:p>
    <w:p w14:paraId="3F8A192D" w14:textId="1C0F9675" w:rsidR="63049E33" w:rsidRPr="004C043D" w:rsidRDefault="63049E33" w:rsidP="63049E33">
      <w:pPr>
        <w:spacing w:after="0"/>
        <w:rPr>
          <w:rFonts w:ascii="Aptos" w:hAnsi="Aptos" w:cs="Khmer OS Siemreap"/>
          <w:szCs w:val="22"/>
        </w:rPr>
      </w:pPr>
    </w:p>
    <w:p w14:paraId="5015D230" w14:textId="2B1EF581" w:rsidR="00A00113" w:rsidRPr="00A35075" w:rsidRDefault="00A756E8" w:rsidP="63049E33">
      <w:pPr>
        <w:pStyle w:val="ListParagraph"/>
        <w:numPr>
          <w:ilvl w:val="0"/>
          <w:numId w:val="8"/>
        </w:numPr>
        <w:rPr>
          <w:rFonts w:ascii="Aptos" w:hAnsi="Aptos" w:cs="Khmer OS Siemreap"/>
          <w:sz w:val="20"/>
        </w:rPr>
      </w:pPr>
      <w:r w:rsidRPr="00A35075">
        <w:rPr>
          <w:rFonts w:ascii="Aptos" w:hAnsi="Aptos" w:cs="Khmer OS Siemreap"/>
          <w:b/>
          <w:bCs/>
          <w:sz w:val="20"/>
          <w:cs/>
        </w:rPr>
        <w:t>សូមបញ្ជាក់ពី</w:t>
      </w:r>
      <w:r w:rsidR="00CF75B0" w:rsidRPr="00A35075">
        <w:rPr>
          <w:rFonts w:ascii="Aptos" w:hAnsi="Aptos" w:cs="Khmer OS Siemreap"/>
          <w:b/>
          <w:bCs/>
          <w:sz w:val="20"/>
          <w:cs/>
        </w:rPr>
        <w:t>ចំណាប់អារម្មណ៍</w:t>
      </w:r>
      <w:r w:rsidR="00AE31F0" w:rsidRPr="00A35075">
        <w:rPr>
          <w:rFonts w:ascii="Aptos" w:hAnsi="Aptos" w:cs="Khmer OS Siemreap" w:hint="cs"/>
          <w:b/>
          <w:bCs/>
          <w:sz w:val="20"/>
          <w:cs/>
        </w:rPr>
        <w:t>ថា</w:t>
      </w:r>
      <w:r w:rsidR="00CF75B0" w:rsidRPr="00A35075">
        <w:rPr>
          <w:rFonts w:ascii="Aptos" w:hAnsi="Aptos" w:cs="Khmer OS Siemreap"/>
          <w:b/>
          <w:bCs/>
          <w:sz w:val="20"/>
          <w:cs/>
        </w:rPr>
        <w:t>អ្នក</w:t>
      </w:r>
      <w:r w:rsidR="005B17B9" w:rsidRPr="00A35075">
        <w:rPr>
          <w:rFonts w:ascii="Aptos" w:hAnsi="Aptos" w:cs="Khmer OS Siemreap"/>
          <w:b/>
          <w:bCs/>
          <w:sz w:val="20"/>
          <w:cs/>
        </w:rPr>
        <w:t>ជាភាគីទិញ ឬលក់</w:t>
      </w:r>
      <w:r w:rsidR="003166BC" w:rsidRPr="00A35075">
        <w:rPr>
          <w:rFonts w:ascii="Aptos" w:hAnsi="Aptos" w:cs="Khmer OS Siemreap"/>
          <w:b/>
          <w:bCs/>
          <w:sz w:val="20"/>
          <w:cs/>
        </w:rPr>
        <w:t>ក្នុងប្រតិបត្តិការ</w:t>
      </w:r>
      <w:r w:rsidR="0055591E" w:rsidRPr="00A35075">
        <w:rPr>
          <w:rFonts w:ascii="Aptos" w:hAnsi="Aptos" w:cs="Khmer OS Siemreap"/>
          <w:b/>
          <w:bCs/>
          <w:sz w:val="20"/>
          <w:cs/>
        </w:rPr>
        <w:t>រួម</w:t>
      </w:r>
      <w:r w:rsidR="00A00113" w:rsidRPr="00A35075">
        <w:rPr>
          <w:rFonts w:ascii="Aptos" w:hAnsi="Aptos" w:cs="Khmer OS Siemreap"/>
          <w:b/>
          <w:bCs/>
          <w:sz w:val="20"/>
          <w:cs/>
        </w:rPr>
        <w:t>បញ្ចូល និងទិញលក់</w:t>
      </w:r>
      <w:r w:rsidR="005B17B9" w:rsidRPr="00A35075">
        <w:rPr>
          <w:rFonts w:ascii="Aptos" w:hAnsi="Aptos" w:cs="Khmer OS Siemreap"/>
          <w:b/>
          <w:bCs/>
          <w:sz w:val="20"/>
          <w:cs/>
        </w:rPr>
        <w:t xml:space="preserve">។ </w:t>
      </w:r>
      <w:r w:rsidR="0066638E" w:rsidRPr="00A35075">
        <w:rPr>
          <w:rFonts w:ascii="Aptos" w:hAnsi="Aptos" w:cs="Khmer OS Siemreap"/>
          <w:i/>
          <w:iCs/>
          <w:sz w:val="20"/>
          <w:cs/>
        </w:rPr>
        <w:t>(ប្រសិនបើអ្នកចាប់អារម្មណ៍ទាំងពីរភាគី</w:t>
      </w:r>
      <w:r w:rsidR="00485305" w:rsidRPr="00A35075">
        <w:rPr>
          <w:rFonts w:ascii="Aptos" w:hAnsi="Aptos" w:cs="Khmer OS Siemreap"/>
          <w:i/>
          <w:iCs/>
          <w:sz w:val="20"/>
          <w:cs/>
        </w:rPr>
        <w:t xml:space="preserve"> សូមគូស</w:t>
      </w:r>
      <w:r w:rsidR="0094506D" w:rsidRPr="00A35075">
        <w:rPr>
          <w:rFonts w:ascii="Aptos" w:hAnsi="Aptos" w:cs="Khmer OS Siemreap"/>
          <w:i/>
          <w:iCs/>
          <w:sz w:val="20"/>
          <w:cs/>
        </w:rPr>
        <w:t xml:space="preserve"> (</w:t>
      </w:r>
      <w:r w:rsidR="0083290B" w:rsidRPr="00A35075">
        <w:rPr>
          <w:rFonts w:ascii="Aptos" w:hAnsi="Aptos" w:cs="Khmer OS Siemreap"/>
          <w:i/>
          <w:iCs/>
          <w:sz w:val="20"/>
          <w:cs/>
        </w:rPr>
        <w:t>√)</w:t>
      </w:r>
      <w:r w:rsidR="00621D3B" w:rsidRPr="00A35075">
        <w:rPr>
          <w:rFonts w:ascii="Aptos" w:hAnsi="Aptos" w:cs="Khmer OS Siemreap"/>
          <w:i/>
          <w:iCs/>
          <w:sz w:val="20"/>
          <w:cs/>
        </w:rPr>
        <w:t>ទាំងពីរជម្រើស</w:t>
      </w:r>
      <w:r w:rsidR="009B3F1C" w:rsidRPr="00A35075">
        <w:rPr>
          <w:rFonts w:ascii="Aptos" w:hAnsi="Aptos" w:cs="Khmer OS Siemreap"/>
          <w:i/>
          <w:iCs/>
          <w:sz w:val="20"/>
          <w:cs/>
        </w:rPr>
        <w:t>)</w:t>
      </w:r>
    </w:p>
    <w:p w14:paraId="19394EB8" w14:textId="304B33FA" w:rsidR="00852120" w:rsidRPr="004C043D" w:rsidRDefault="00B02582" w:rsidP="00A00113">
      <w:pPr>
        <w:pStyle w:val="ListParagraph"/>
        <w:rPr>
          <w:rFonts w:ascii="Aptos" w:hAnsi="Aptos" w:cs="Khmer OS Siemreap"/>
          <w:szCs w:val="22"/>
        </w:rPr>
      </w:pPr>
      <w:r w:rsidRPr="004C043D">
        <w:rPr>
          <w:rFonts w:ascii="Aptos" w:hAnsi="Aptos" w:cs="Khmer OS Siemreap"/>
          <w:b/>
          <w:bCs/>
          <w:szCs w:val="22"/>
        </w:rPr>
        <w:t>Please indicate your side of interest in the M&amp;A transaction.</w:t>
      </w:r>
      <w:r w:rsidR="6E77A704" w:rsidRPr="004C043D">
        <w:rPr>
          <w:rFonts w:ascii="Aptos" w:hAnsi="Aptos" w:cs="Khmer OS Siemreap"/>
          <w:szCs w:val="22"/>
        </w:rPr>
        <w:t xml:space="preserve"> (</w:t>
      </w:r>
      <w:r w:rsidR="6E77A704" w:rsidRPr="004C043D">
        <w:rPr>
          <w:rFonts w:ascii="Aptos" w:hAnsi="Aptos" w:cs="Khmer OS Siemreap"/>
          <w:i/>
          <w:iCs/>
          <w:szCs w:val="22"/>
        </w:rPr>
        <w:t>If you are interested in both, please tick both</w:t>
      </w:r>
      <w:r w:rsidR="6E77A704" w:rsidRPr="004C043D">
        <w:rPr>
          <w:rFonts w:ascii="Aptos" w:hAnsi="Aptos" w:cs="Khmer OS Siemreap"/>
          <w:szCs w:val="22"/>
        </w:rPr>
        <w:t>.)</w:t>
      </w:r>
    </w:p>
    <w:p w14:paraId="797465AB" w14:textId="57F1017A" w:rsidR="007F10FC" w:rsidRPr="004C043D" w:rsidRDefault="6E77A704" w:rsidP="0B667B4A">
      <w:pPr>
        <w:rPr>
          <w:rFonts w:ascii="Aptos" w:eastAsia="Aptos" w:hAnsi="Aptos" w:cs="Khmer OS Siemreap"/>
        </w:rPr>
      </w:pPr>
      <w:r w:rsidRPr="004D404B">
        <w:rPr>
          <w:rFonts w:ascii="Aptos" w:eastAsia="Aptos" w:hAnsi="Aptos" w:cs="Segoe UI Symbol"/>
          <w:sz w:val="36"/>
          <w:szCs w:val="36"/>
        </w:rPr>
        <w:t>☐</w:t>
      </w:r>
      <w:r w:rsidRPr="004D404B">
        <w:rPr>
          <w:rFonts w:ascii="Aptos" w:eastAsia="Aptos" w:hAnsi="Aptos" w:cs="Khmer OS Siemreap"/>
          <w:sz w:val="36"/>
          <w:szCs w:val="36"/>
        </w:rPr>
        <w:t xml:space="preserve"> </w:t>
      </w:r>
      <w:r w:rsidR="007C02D9" w:rsidRPr="004C043D">
        <w:rPr>
          <w:rFonts w:ascii="Aptos" w:eastAsia="Aptos" w:hAnsi="Aptos" w:cs="Khmer OS Siemreap"/>
          <w:szCs w:val="22"/>
          <w:cs/>
        </w:rPr>
        <w:tab/>
      </w:r>
      <w:r w:rsidR="005D742F" w:rsidRPr="005D742F">
        <w:rPr>
          <w:rFonts w:ascii="Aptos" w:eastAsia="Aptos" w:hAnsi="Aptos" w:cs="Khmer OS Siemreap" w:hint="cs"/>
          <w:cs/>
        </w:rPr>
        <w:t>ខ្ញុំចាប់អារម្មណ៍ទៅលើការ</w:t>
      </w:r>
      <w:r w:rsidR="005D742F" w:rsidRPr="005D742F">
        <w:rPr>
          <w:rFonts w:ascii="Aptos" w:eastAsia="Aptos" w:hAnsi="Aptos" w:cs="Khmer OS Siemreap" w:hint="cs"/>
          <w:b/>
          <w:bCs/>
          <w:cs/>
        </w:rPr>
        <w:t>ទិញ</w:t>
      </w:r>
      <w:r w:rsidR="005D742F" w:rsidRPr="005D742F">
        <w:rPr>
          <w:rFonts w:ascii="Aptos" w:eastAsia="Aptos" w:hAnsi="Aptos" w:cs="Khmer OS Siemreap" w:hint="cs"/>
          <w:cs/>
        </w:rPr>
        <w:t>ស្ថានីយទឹកស្អាត។</w:t>
      </w:r>
    </w:p>
    <w:p w14:paraId="1FC76E3D" w14:textId="6092C3F5" w:rsidR="6E77A704" w:rsidRPr="004C043D" w:rsidRDefault="6E77A704" w:rsidP="007F10FC">
      <w:pPr>
        <w:ind w:firstLine="720"/>
        <w:rPr>
          <w:rFonts w:ascii="Aptos" w:hAnsi="Aptos" w:cs="Khmer OS Siemreap"/>
          <w:szCs w:val="22"/>
        </w:rPr>
      </w:pPr>
      <w:r w:rsidRPr="004C043D">
        <w:rPr>
          <w:rFonts w:ascii="Aptos" w:hAnsi="Aptos" w:cs="Khmer OS Siemreap"/>
          <w:szCs w:val="22"/>
        </w:rPr>
        <w:t xml:space="preserve">I am interested in </w:t>
      </w:r>
      <w:r w:rsidRPr="005D742F">
        <w:rPr>
          <w:rFonts w:ascii="Aptos" w:hAnsi="Aptos" w:cs="Khmer OS Siemreap"/>
          <w:b/>
          <w:bCs/>
          <w:szCs w:val="22"/>
        </w:rPr>
        <w:t>buying</w:t>
      </w:r>
      <w:r w:rsidRPr="004C043D">
        <w:rPr>
          <w:rFonts w:ascii="Aptos" w:hAnsi="Aptos" w:cs="Khmer OS Siemreap"/>
          <w:szCs w:val="22"/>
        </w:rPr>
        <w:t xml:space="preserve"> a water supply station.</w:t>
      </w:r>
    </w:p>
    <w:p w14:paraId="3AA44150" w14:textId="23317287" w:rsidR="007F10FC" w:rsidRPr="004C043D" w:rsidRDefault="6E77A704" w:rsidP="0B667B4A">
      <w:pPr>
        <w:ind w:right="392"/>
        <w:rPr>
          <w:rFonts w:ascii="Aptos" w:eastAsia="Aptos" w:hAnsi="Aptos" w:cs="Khmer OS Siemreap"/>
        </w:rPr>
      </w:pPr>
      <w:r w:rsidRPr="004D404B">
        <w:rPr>
          <w:rFonts w:ascii="Aptos" w:eastAsia="Aptos" w:hAnsi="Aptos" w:cs="Segoe UI Symbol"/>
          <w:sz w:val="36"/>
          <w:szCs w:val="36"/>
        </w:rPr>
        <w:t>☐</w:t>
      </w:r>
      <w:r w:rsidRPr="0B667B4A">
        <w:rPr>
          <w:rFonts w:ascii="Aptos" w:eastAsia="Aptos" w:hAnsi="Aptos" w:cs="Khmer OS Siemreap"/>
        </w:rPr>
        <w:t xml:space="preserve"> </w:t>
      </w:r>
      <w:r w:rsidR="007C02D9" w:rsidRPr="004C043D">
        <w:rPr>
          <w:rFonts w:ascii="Aptos" w:eastAsia="Aptos" w:hAnsi="Aptos" w:cs="Khmer OS Siemreap"/>
          <w:szCs w:val="22"/>
          <w:cs/>
        </w:rPr>
        <w:tab/>
      </w:r>
      <w:r w:rsidR="005D742F" w:rsidRPr="005D742F">
        <w:rPr>
          <w:rFonts w:ascii="Aptos" w:eastAsia="Aptos" w:hAnsi="Aptos" w:cs="Khmer OS Siemreap" w:hint="cs"/>
          <w:cs/>
        </w:rPr>
        <w:t>ខ្ញុំចាប់អារម្មណ៍ទៅលើការ</w:t>
      </w:r>
      <w:r w:rsidR="005D742F" w:rsidRPr="005D742F">
        <w:rPr>
          <w:rFonts w:ascii="Aptos" w:eastAsia="Aptos" w:hAnsi="Aptos" w:cs="Khmer OS Siemreap" w:hint="cs"/>
          <w:b/>
          <w:bCs/>
          <w:cs/>
        </w:rPr>
        <w:t>លក់</w:t>
      </w:r>
      <w:r w:rsidR="005D742F" w:rsidRPr="005D742F">
        <w:rPr>
          <w:rFonts w:ascii="Aptos" w:eastAsia="Aptos" w:hAnsi="Aptos" w:cs="Khmer OS Siemreap" w:hint="cs"/>
          <w:cs/>
        </w:rPr>
        <w:t>ស្ថានីយទឹកស្អាត។</w:t>
      </w:r>
    </w:p>
    <w:p w14:paraId="5C12CAC8" w14:textId="68AFC84E" w:rsidR="6E77A704" w:rsidRPr="004C043D" w:rsidRDefault="6E77A704" w:rsidP="007F10FC">
      <w:pPr>
        <w:ind w:right="392" w:firstLine="720"/>
        <w:rPr>
          <w:rFonts w:ascii="Aptos" w:eastAsia="Aptos" w:hAnsi="Aptos" w:cs="Khmer OS Siemreap"/>
          <w:szCs w:val="22"/>
        </w:rPr>
      </w:pPr>
      <w:r w:rsidRPr="004C043D">
        <w:rPr>
          <w:rFonts w:ascii="Aptos" w:hAnsi="Aptos" w:cs="Khmer OS Siemreap"/>
          <w:szCs w:val="22"/>
        </w:rPr>
        <w:t xml:space="preserve">I am interested in </w:t>
      </w:r>
      <w:r w:rsidRPr="005D742F">
        <w:rPr>
          <w:rFonts w:ascii="Aptos" w:hAnsi="Aptos" w:cs="Khmer OS Siemreap"/>
          <w:b/>
          <w:bCs/>
          <w:szCs w:val="22"/>
        </w:rPr>
        <w:t>selling</w:t>
      </w:r>
      <w:r w:rsidRPr="004C043D">
        <w:rPr>
          <w:rFonts w:ascii="Aptos" w:hAnsi="Aptos" w:cs="Khmer OS Siemreap"/>
          <w:szCs w:val="22"/>
        </w:rPr>
        <w:t xml:space="preserve"> a water supply station.</w:t>
      </w:r>
    </w:p>
    <w:p w14:paraId="1BC7F62C" w14:textId="12FBA232" w:rsidR="008A0D3F" w:rsidRDefault="008A0D3F">
      <w:pPr>
        <w:spacing w:after="0" w:line="240" w:lineRule="auto"/>
        <w:rPr>
          <w:rFonts w:ascii="Aptos" w:hAnsi="Aptos" w:cs="Khmer OS Siemreap"/>
          <w:szCs w:val="22"/>
          <w:cs/>
        </w:rPr>
      </w:pPr>
      <w:r>
        <w:rPr>
          <w:rFonts w:ascii="Aptos" w:hAnsi="Aptos" w:cs="Khmer OS Siemreap"/>
          <w:szCs w:val="22"/>
          <w:cs/>
        </w:rPr>
        <w:br w:type="page"/>
      </w:r>
    </w:p>
    <w:p w14:paraId="5A8A269D" w14:textId="77777777" w:rsidR="00B02582" w:rsidRPr="004C043D" w:rsidRDefault="00B02582" w:rsidP="002430D4">
      <w:pPr>
        <w:spacing w:after="0"/>
        <w:rPr>
          <w:rFonts w:ascii="Aptos" w:hAnsi="Aptos" w:cs="Khmer OS Siemreap"/>
          <w:szCs w:val="22"/>
        </w:rPr>
      </w:pPr>
    </w:p>
    <w:p w14:paraId="0084A67D" w14:textId="50013241" w:rsidR="00F54E9E" w:rsidRPr="004C043D" w:rsidRDefault="00927E3C" w:rsidP="0B667B4A">
      <w:pPr>
        <w:pStyle w:val="ListParagraph"/>
        <w:numPr>
          <w:ilvl w:val="0"/>
          <w:numId w:val="8"/>
        </w:numPr>
        <w:rPr>
          <w:rFonts w:ascii="Aptos" w:hAnsi="Aptos" w:cs="Khmer OS Siemreap"/>
          <w:i/>
          <w:iCs/>
        </w:rPr>
      </w:pPr>
      <w:r w:rsidRPr="0B667B4A">
        <w:rPr>
          <w:rFonts w:ascii="Aptos" w:hAnsi="Aptos" w:cs="Khmer OS Siemreap"/>
          <w:b/>
          <w:bCs/>
          <w:cs/>
        </w:rPr>
        <w:t>សូមបញ្ជាក់ពី</w:t>
      </w:r>
      <w:r w:rsidR="0046102F" w:rsidRPr="0B667B4A">
        <w:rPr>
          <w:rFonts w:ascii="Aptos" w:hAnsi="Aptos" w:cs="Khmer OS Siemreap"/>
          <w:b/>
          <w:bCs/>
          <w:cs/>
        </w:rPr>
        <w:t>ចំណាប់អារម្មណ៍របស់</w:t>
      </w:r>
      <w:r w:rsidR="008A0D3F" w:rsidRPr="0B667B4A">
        <w:rPr>
          <w:rFonts w:ascii="Aptos" w:hAnsi="Aptos" w:cs="Khmer OS Siemreap"/>
          <w:b/>
          <w:bCs/>
          <w:cs/>
        </w:rPr>
        <w:t>អ្នក</w:t>
      </w:r>
      <w:r w:rsidR="0C30FFFD" w:rsidRPr="0B667B4A">
        <w:rPr>
          <w:rFonts w:ascii="Aptos" w:hAnsi="Aptos" w:cs="Khmer OS Siemreap"/>
          <w:b/>
          <w:bCs/>
          <w:cs/>
        </w:rPr>
        <w:t>ចំពោះតម្រូវ</w:t>
      </w:r>
      <w:r w:rsidR="00142779" w:rsidRPr="00B20872">
        <w:rPr>
          <w:rFonts w:ascii="Khmer OS Siemreap" w:hAnsi="Khmer OS Siemreap" w:cs="Khmer OS Siemreap"/>
          <w:b/>
          <w:bCs/>
          <w:sz w:val="20"/>
          <w:szCs w:val="18"/>
        </w:rPr>
        <w:t>ការ</w:t>
      </w:r>
      <w:r w:rsidR="3E6F16EE" w:rsidRPr="00B20872">
        <w:rPr>
          <w:rFonts w:ascii="Khmer OS Siemreap" w:hAnsi="Khmer OS Siemreap" w:cs="Khmer OS Siemreap"/>
          <w:b/>
          <w:bCs/>
          <w:sz w:val="20"/>
          <w:szCs w:val="18"/>
        </w:rPr>
        <w:t xml:space="preserve"> ការ</w:t>
      </w:r>
      <w:r w:rsidR="00142779" w:rsidRPr="00B20872">
        <w:rPr>
          <w:rFonts w:ascii="Khmer OS Siemreap" w:hAnsi="Khmer OS Siemreap" w:cs="Khmer OS Siemreap"/>
          <w:b/>
          <w:bCs/>
          <w:sz w:val="20"/>
          <w:szCs w:val="18"/>
        </w:rPr>
        <w:t>គាំទ្រ</w:t>
      </w:r>
      <w:r w:rsidR="00F54E9E" w:rsidRPr="00D1221D">
        <w:rPr>
          <w:rFonts w:ascii="Khmer OS Siemreap" w:hAnsi="Khmer OS Siemreap" w:cs="Khmer OS Siemreap"/>
          <w:b/>
          <w:bCs/>
          <w:sz w:val="20"/>
          <w:szCs w:val="18"/>
        </w:rPr>
        <w:t>។</w:t>
      </w:r>
    </w:p>
    <w:p w14:paraId="7D7D7862" w14:textId="0EB9948D" w:rsidR="00B02582" w:rsidRPr="004C043D" w:rsidRDefault="00BC7401" w:rsidP="00F54E9E">
      <w:pPr>
        <w:pStyle w:val="ListParagraph"/>
        <w:rPr>
          <w:rFonts w:ascii="Aptos" w:hAnsi="Aptos" w:cs="Khmer OS Siemreap"/>
          <w:i/>
          <w:iCs/>
          <w:szCs w:val="22"/>
        </w:rPr>
      </w:pPr>
      <w:r w:rsidRPr="004C043D">
        <w:rPr>
          <w:rFonts w:ascii="Aptos" w:hAnsi="Aptos" w:cs="Khmer OS Siemreap"/>
          <w:b/>
          <w:bCs/>
          <w:szCs w:val="22"/>
        </w:rPr>
        <w:t xml:space="preserve">Please indicate your </w:t>
      </w:r>
      <w:r w:rsidR="52C9B583" w:rsidRPr="004C043D">
        <w:rPr>
          <w:rFonts w:ascii="Aptos" w:hAnsi="Aptos" w:cs="Khmer OS Siemreap"/>
          <w:b/>
          <w:bCs/>
          <w:szCs w:val="22"/>
        </w:rPr>
        <w:t>interest in exploring the areas of support</w:t>
      </w:r>
      <w:r w:rsidR="00D811CB" w:rsidRPr="004C043D">
        <w:rPr>
          <w:rFonts w:ascii="Aptos" w:hAnsi="Aptos" w:cs="Khmer OS Siemreap"/>
          <w:szCs w:val="22"/>
        </w:rPr>
        <w:t>.</w:t>
      </w:r>
      <w:r w:rsidR="1CC570A0" w:rsidRPr="004C043D">
        <w:rPr>
          <w:rFonts w:ascii="Aptos" w:hAnsi="Aptos" w:cs="Khmer OS Siemreap"/>
          <w:szCs w:val="22"/>
        </w:rPr>
        <w:t xml:space="preserve"> </w:t>
      </w:r>
    </w:p>
    <w:p w14:paraId="51D5B44D" w14:textId="14541A94" w:rsidR="00F54E9E" w:rsidRPr="00AE31F0" w:rsidRDefault="0085406A" w:rsidP="0B667B4A">
      <w:pPr>
        <w:ind w:right="482"/>
        <w:rPr>
          <w:rFonts w:ascii="Aptos" w:hAnsi="Aptos" w:cs="Khmer OS Siemreap"/>
          <w:i/>
          <w:iCs/>
          <w:sz w:val="20"/>
          <w:cs/>
          <w:lang w:val="en-US"/>
        </w:rPr>
      </w:pPr>
      <w:r w:rsidRPr="0B667B4A">
        <w:rPr>
          <w:rFonts w:ascii="Aptos" w:hAnsi="Aptos" w:cs="Khmer OS Siemreap"/>
          <w:i/>
          <w:iCs/>
          <w:sz w:val="20"/>
          <w:cs/>
          <w:lang w:val="en-US"/>
        </w:rPr>
        <w:t>ចំណុច</w:t>
      </w:r>
      <w:r w:rsidR="00BF2F2D" w:rsidRPr="0B667B4A">
        <w:rPr>
          <w:rFonts w:ascii="Aptos" w:hAnsi="Aptos" w:cs="Khmer OS Siemreap"/>
          <w:i/>
          <w:iCs/>
          <w:sz w:val="20"/>
          <w:cs/>
          <w:lang w:val="en-US"/>
        </w:rPr>
        <w:t>ខាងក្រោមគ្រាន់តែជា</w:t>
      </w:r>
      <w:r w:rsidR="00093FA6" w:rsidRPr="0B667B4A">
        <w:rPr>
          <w:rFonts w:ascii="Aptos" w:hAnsi="Aptos" w:cs="Khmer OS Siemreap"/>
          <w:i/>
          <w:iCs/>
          <w:sz w:val="20"/>
          <w:lang w:val="en-US"/>
        </w:rPr>
        <w:t xml:space="preserve"> </w:t>
      </w:r>
      <w:r w:rsidR="00396B2C" w:rsidRPr="0B667B4A">
        <w:rPr>
          <w:rFonts w:ascii="Aptos" w:hAnsi="Aptos" w:cs="Khmer OS Siemreap"/>
          <w:i/>
          <w:iCs/>
          <w:sz w:val="20"/>
          <w:cs/>
          <w:lang w:val="en-US"/>
        </w:rPr>
        <w:t>ផ្នែកគាំទ្រ</w:t>
      </w:r>
      <w:r w:rsidR="00093FA6" w:rsidRPr="0B667B4A">
        <w:rPr>
          <w:rFonts w:ascii="Aptos" w:hAnsi="Aptos" w:cs="Khmer OS Siemreap"/>
          <w:i/>
          <w:iCs/>
          <w:sz w:val="20"/>
          <w:cs/>
          <w:lang w:val="en-US"/>
        </w:rPr>
        <w:t>ជាបឋមតែប៉ុណ្ណោះ ហើយអាចកែប្រែតាមតម្រូវការបាន។ វិសាលភាព និងព័ត៌មានលម្អិតនៃការគាំទ្រជាក់លាក់ នឹងត្រូវកំណត់រួមគ្នាក្នុងដំណើរការ</w:t>
      </w:r>
      <w:r w:rsidR="00B20872" w:rsidRPr="00B20872">
        <w:rPr>
          <w:rFonts w:ascii="Khmer OS Siemreap" w:hAnsi="Khmer OS Siemreap" w:cs="Khmer OS Siemreap"/>
          <w:i/>
          <w:iCs/>
          <w:sz w:val="20"/>
          <w:cs/>
          <w:lang w:val="en-US"/>
        </w:rPr>
        <w:t>រៀប</w:t>
      </w:r>
      <w:r w:rsidR="00B20872">
        <w:rPr>
          <w:rFonts w:ascii="Khmer OS Siemreap" w:hAnsi="Khmer OS Siemreap" w:cs="Khmer OS Siemreap" w:hint="cs"/>
          <w:i/>
          <w:iCs/>
          <w:sz w:val="20"/>
          <w:cs/>
          <w:lang w:val="en-US"/>
        </w:rPr>
        <w:t>ចំរួមគ្នា។ អ្នកអាច</w:t>
      </w:r>
      <w:r w:rsidR="008217EB">
        <w:rPr>
          <w:rFonts w:ascii="Khmer OS Siemreap" w:hAnsi="Khmer OS Siemreap" w:cs="Khmer OS Siemreap" w:hint="cs"/>
          <w:i/>
          <w:iCs/>
          <w:sz w:val="20"/>
          <w:cs/>
          <w:lang w:val="en-US"/>
        </w:rPr>
        <w:t xml:space="preserve">គូស </w:t>
      </w:r>
      <w:r w:rsidR="008217EB" w:rsidRPr="00B20872">
        <w:rPr>
          <w:rFonts w:ascii="Khmer OS Siemreap" w:hAnsi="Khmer OS Siemreap" w:cs="Khmer OS Siemreap"/>
          <w:i/>
          <w:iCs/>
          <w:sz w:val="20"/>
          <w:lang w:val="en-US"/>
        </w:rPr>
        <w:t>(√)</w:t>
      </w:r>
      <w:r w:rsidR="008217EB">
        <w:rPr>
          <w:rFonts w:ascii="Khmer OS Siemreap" w:hAnsi="Khmer OS Siemreap" w:cs="Khmer OS Siemreap" w:hint="cs"/>
          <w:i/>
          <w:iCs/>
          <w:sz w:val="20"/>
          <w:cs/>
          <w:lang w:val="en-US"/>
        </w:rPr>
        <w:t xml:space="preserve"> ច្រើនជាងមួយជម្រើសបាន។</w:t>
      </w:r>
    </w:p>
    <w:p w14:paraId="490857D2" w14:textId="7BF3C4E6" w:rsidR="63049E33" w:rsidRPr="00AE31F0" w:rsidRDefault="1CC570A0" w:rsidP="006D5F91">
      <w:pPr>
        <w:ind w:right="482"/>
        <w:rPr>
          <w:rFonts w:ascii="Aptos" w:hAnsi="Aptos" w:cs="Khmer OS Siemreap"/>
          <w:i/>
          <w:iCs/>
          <w:sz w:val="20"/>
        </w:rPr>
      </w:pPr>
      <w:r w:rsidRPr="00AE31F0">
        <w:rPr>
          <w:rFonts w:ascii="Aptos" w:hAnsi="Aptos" w:cs="Khmer OS Siemreap"/>
          <w:i/>
          <w:iCs/>
          <w:sz w:val="20"/>
        </w:rPr>
        <w:t>This is</w:t>
      </w:r>
      <w:r w:rsidR="3ED4FB75" w:rsidRPr="00AE31F0">
        <w:rPr>
          <w:rFonts w:ascii="Aptos" w:hAnsi="Aptos" w:cs="Khmer OS Siemreap"/>
          <w:i/>
          <w:iCs/>
          <w:sz w:val="20"/>
        </w:rPr>
        <w:t xml:space="preserve"> a</w:t>
      </w:r>
      <w:r w:rsidR="61DACF40" w:rsidRPr="00AE31F0">
        <w:rPr>
          <w:rFonts w:ascii="Aptos" w:hAnsi="Aptos" w:cs="Khmer OS Siemreap"/>
          <w:i/>
          <w:iCs/>
          <w:sz w:val="20"/>
        </w:rPr>
        <w:t>n indicative list</w:t>
      </w:r>
      <w:r w:rsidR="2EDB20C1" w:rsidRPr="00AE31F0">
        <w:rPr>
          <w:rFonts w:ascii="Aptos" w:hAnsi="Aptos" w:cs="Khmer OS Siemreap"/>
          <w:i/>
          <w:iCs/>
          <w:sz w:val="20"/>
        </w:rPr>
        <w:t xml:space="preserve"> </w:t>
      </w:r>
      <w:r w:rsidR="3ED4FB75" w:rsidRPr="00AE31F0">
        <w:rPr>
          <w:rFonts w:ascii="Aptos" w:hAnsi="Aptos" w:cs="Khmer OS Siemreap"/>
          <w:i/>
          <w:iCs/>
          <w:sz w:val="20"/>
        </w:rPr>
        <w:t>of interest</w:t>
      </w:r>
      <w:r w:rsidR="43157C8F" w:rsidRPr="00AE31F0">
        <w:rPr>
          <w:rFonts w:ascii="Aptos" w:hAnsi="Aptos" w:cs="Khmer OS Siemreap"/>
          <w:i/>
          <w:iCs/>
          <w:sz w:val="20"/>
        </w:rPr>
        <w:t>s</w:t>
      </w:r>
      <w:r w:rsidR="4EDCC02F" w:rsidRPr="00AE31F0">
        <w:rPr>
          <w:rFonts w:ascii="Aptos" w:hAnsi="Aptos" w:cs="Khmer OS Siemreap"/>
          <w:i/>
          <w:iCs/>
          <w:sz w:val="20"/>
        </w:rPr>
        <w:t xml:space="preserve"> </w:t>
      </w:r>
      <w:r w:rsidR="19AF605B" w:rsidRPr="00AE31F0">
        <w:rPr>
          <w:rFonts w:ascii="Aptos" w:hAnsi="Aptos" w:cs="Khmer OS Siemreap"/>
          <w:i/>
          <w:iCs/>
          <w:sz w:val="20"/>
        </w:rPr>
        <w:t xml:space="preserve">only </w:t>
      </w:r>
      <w:r w:rsidR="4EDCC02F" w:rsidRPr="00AE31F0">
        <w:rPr>
          <w:rFonts w:ascii="Aptos" w:hAnsi="Aptos" w:cs="Khmer OS Siemreap"/>
          <w:i/>
          <w:iCs/>
          <w:sz w:val="20"/>
        </w:rPr>
        <w:t>and can be adjusted</w:t>
      </w:r>
      <w:r w:rsidR="4519472D" w:rsidRPr="00AE31F0">
        <w:rPr>
          <w:rFonts w:ascii="Aptos" w:hAnsi="Aptos" w:cs="Khmer OS Siemreap"/>
          <w:i/>
          <w:iCs/>
          <w:sz w:val="20"/>
        </w:rPr>
        <w:t xml:space="preserve"> </w:t>
      </w:r>
      <w:r w:rsidR="2A3E7063" w:rsidRPr="00AE31F0">
        <w:rPr>
          <w:rFonts w:ascii="Aptos" w:hAnsi="Aptos" w:cs="Khmer OS Siemreap"/>
          <w:i/>
          <w:iCs/>
          <w:sz w:val="20"/>
        </w:rPr>
        <w:t>as needed</w:t>
      </w:r>
      <w:r w:rsidR="3ED4FB75" w:rsidRPr="00AE31F0">
        <w:rPr>
          <w:rFonts w:ascii="Aptos" w:hAnsi="Aptos" w:cs="Khmer OS Siemreap"/>
          <w:i/>
          <w:iCs/>
          <w:sz w:val="20"/>
        </w:rPr>
        <w:t>. The specific scope and details of support will be jointly defined during the co-design process.</w:t>
      </w:r>
      <w:r w:rsidR="3347D0BC" w:rsidRPr="00AE31F0">
        <w:rPr>
          <w:rFonts w:ascii="Aptos" w:hAnsi="Aptos" w:cs="Khmer OS Siemreap"/>
          <w:i/>
          <w:iCs/>
          <w:sz w:val="20"/>
        </w:rPr>
        <w:t xml:space="preserve"> You may tick more than one option. </w:t>
      </w:r>
    </w:p>
    <w:p w14:paraId="4A1FEBCB" w14:textId="55D2E926" w:rsidR="00207A19" w:rsidRPr="004C043D" w:rsidRDefault="6FC16FE3" w:rsidP="0B667B4A">
      <w:pPr>
        <w:rPr>
          <w:rFonts w:ascii="Aptos" w:eastAsia="Aptos" w:hAnsi="Aptos" w:cs="Khmer OS Siemreap"/>
        </w:rPr>
      </w:pPr>
      <w:r w:rsidRPr="004D404B">
        <w:rPr>
          <w:rFonts w:ascii="Aptos" w:eastAsia="Aptos" w:hAnsi="Aptos" w:cs="Segoe UI Symbol"/>
          <w:sz w:val="36"/>
          <w:szCs w:val="36"/>
        </w:rPr>
        <w:t>☐</w:t>
      </w:r>
      <w:r w:rsidRPr="004D404B">
        <w:rPr>
          <w:rFonts w:ascii="Aptos" w:eastAsia="Aptos" w:hAnsi="Aptos" w:cs="Khmer OS Siemreap"/>
          <w:sz w:val="36"/>
          <w:szCs w:val="36"/>
        </w:rPr>
        <w:t xml:space="preserve"> </w:t>
      </w:r>
      <w:r w:rsidR="005C74AE" w:rsidRPr="004C043D">
        <w:rPr>
          <w:rFonts w:ascii="Aptos" w:eastAsia="Aptos" w:hAnsi="Aptos" w:cs="Khmer OS Siemreap"/>
          <w:szCs w:val="22"/>
          <w:cs/>
        </w:rPr>
        <w:tab/>
      </w:r>
      <w:r w:rsidR="005C74AE" w:rsidRPr="008217EB">
        <w:rPr>
          <w:rFonts w:ascii="Khmer OS Siemreap" w:eastAsia="Aptos" w:hAnsi="Khmer OS Siemreap" w:cs="Khmer OS Siemreap"/>
          <w:sz w:val="20"/>
          <w:cs/>
        </w:rPr>
        <w:t>ការ</w:t>
      </w:r>
      <w:r w:rsidR="54582FF2" w:rsidRPr="008217EB">
        <w:rPr>
          <w:rFonts w:ascii="Khmer OS Siemreap" w:eastAsia="Aptos" w:hAnsi="Khmer OS Siemreap" w:cs="Khmer OS Siemreap"/>
          <w:sz w:val="20"/>
        </w:rPr>
        <w:t>គាំទ្រ</w:t>
      </w:r>
      <w:r w:rsidR="005C74AE" w:rsidRPr="008217EB">
        <w:rPr>
          <w:rFonts w:ascii="Khmer OS Siemreap" w:eastAsia="Aptos" w:hAnsi="Khmer OS Siemreap" w:cs="Khmer OS Siemreap"/>
          <w:sz w:val="20"/>
        </w:rPr>
        <w:t>លើការវាយតម្លៃ និងការពិនិត្យលម្អិត</w:t>
      </w:r>
      <w:r w:rsidR="005C74AE" w:rsidRPr="0B667B4A">
        <w:rPr>
          <w:rFonts w:ascii="Aptos" w:eastAsia="Aptos" w:hAnsi="Aptos" w:cs="Khmer OS Siemreap"/>
        </w:rPr>
        <w:t xml:space="preserve"> (due diligence)</w:t>
      </w:r>
    </w:p>
    <w:p w14:paraId="0A816EB8" w14:textId="73F2F14C" w:rsidR="6FC16FE3" w:rsidRPr="004C043D" w:rsidRDefault="6FC16FE3" w:rsidP="005C74AE">
      <w:pPr>
        <w:ind w:firstLine="720"/>
        <w:rPr>
          <w:rFonts w:ascii="Aptos" w:hAnsi="Aptos" w:cs="Khmer OS Siemreap"/>
          <w:szCs w:val="22"/>
        </w:rPr>
      </w:pPr>
      <w:r w:rsidRPr="004C043D">
        <w:rPr>
          <w:rFonts w:ascii="Aptos" w:hAnsi="Aptos" w:cs="Khmer OS Siemreap"/>
          <w:szCs w:val="22"/>
        </w:rPr>
        <w:t>Advisory support on valuation and due diligence</w:t>
      </w:r>
    </w:p>
    <w:p w14:paraId="29B8BD55" w14:textId="5C953351" w:rsidR="005C74AE" w:rsidRPr="004C043D" w:rsidRDefault="6FC16FE3" w:rsidP="0B667B4A">
      <w:pPr>
        <w:ind w:right="392"/>
        <w:rPr>
          <w:rFonts w:ascii="Aptos" w:eastAsia="Aptos" w:hAnsi="Aptos" w:cs="Khmer OS Siemreap"/>
        </w:rPr>
      </w:pPr>
      <w:r w:rsidRPr="004D404B">
        <w:rPr>
          <w:rFonts w:ascii="Aptos" w:eastAsia="Aptos" w:hAnsi="Aptos" w:cs="Segoe UI Symbol"/>
          <w:sz w:val="36"/>
          <w:szCs w:val="36"/>
        </w:rPr>
        <w:t>☐</w:t>
      </w:r>
      <w:r w:rsidRPr="004D404B">
        <w:rPr>
          <w:rFonts w:ascii="Aptos" w:eastAsia="Aptos" w:hAnsi="Aptos" w:cs="Khmer OS Siemreap"/>
          <w:sz w:val="36"/>
          <w:szCs w:val="36"/>
        </w:rPr>
        <w:t xml:space="preserve"> </w:t>
      </w:r>
      <w:r w:rsidR="005C74AE" w:rsidRPr="004C043D">
        <w:rPr>
          <w:rFonts w:ascii="Aptos" w:eastAsia="Aptos" w:hAnsi="Aptos" w:cs="Khmer OS Siemreap"/>
          <w:szCs w:val="22"/>
          <w:cs/>
        </w:rPr>
        <w:tab/>
      </w:r>
      <w:r w:rsidR="005C74AE" w:rsidRPr="008217EB">
        <w:rPr>
          <w:rFonts w:ascii="Khmer OS Siemreap" w:eastAsia="Aptos" w:hAnsi="Khmer OS Siemreap" w:cs="Khmer OS Siemreap"/>
          <w:sz w:val="20"/>
          <w:cs/>
        </w:rPr>
        <w:t>ការ</w:t>
      </w:r>
      <w:r w:rsidR="11475EDF" w:rsidRPr="008217EB">
        <w:rPr>
          <w:rFonts w:ascii="Khmer OS Siemreap" w:eastAsia="Aptos" w:hAnsi="Khmer OS Siemreap" w:cs="Khmer OS Siemreap"/>
          <w:sz w:val="20"/>
        </w:rPr>
        <w:t>គាំទ្រ</w:t>
      </w:r>
      <w:r w:rsidR="005C74AE" w:rsidRPr="008217EB">
        <w:rPr>
          <w:rFonts w:ascii="Khmer OS Siemreap" w:eastAsia="Aptos" w:hAnsi="Khmer OS Siemreap" w:cs="Khmer OS Siemreap"/>
          <w:sz w:val="20"/>
        </w:rPr>
        <w:t>លើការរៀបចំផែនការអាជីវកម្ម និងការទទួលបានហិរញ្ញប្បទាន</w:t>
      </w:r>
    </w:p>
    <w:p w14:paraId="146DEB88" w14:textId="51C5BB8C" w:rsidR="6FC16FE3" w:rsidRPr="004C043D" w:rsidRDefault="6FC16FE3" w:rsidP="005C74AE">
      <w:pPr>
        <w:ind w:right="392" w:firstLine="720"/>
        <w:rPr>
          <w:rFonts w:ascii="Aptos" w:hAnsi="Aptos" w:cs="Khmer OS Siemreap"/>
          <w:szCs w:val="22"/>
        </w:rPr>
      </w:pPr>
      <w:r w:rsidRPr="004C043D">
        <w:rPr>
          <w:rFonts w:ascii="Aptos" w:hAnsi="Aptos" w:cs="Khmer OS Siemreap"/>
          <w:szCs w:val="22"/>
        </w:rPr>
        <w:t>Advisory support on business planning and access to finance</w:t>
      </w:r>
    </w:p>
    <w:p w14:paraId="648D32B5" w14:textId="0898AC6B" w:rsidR="005C74AE" w:rsidRPr="008217EB" w:rsidRDefault="6FC16FE3" w:rsidP="0B667B4A">
      <w:pPr>
        <w:ind w:right="392"/>
        <w:rPr>
          <w:rFonts w:ascii="Khmer OS Siemreap" w:hAnsi="Khmer OS Siemreap" w:cs="Khmer OS Siemreap"/>
          <w:sz w:val="20"/>
        </w:rPr>
      </w:pPr>
      <w:r w:rsidRPr="004D404B">
        <w:rPr>
          <w:rFonts w:ascii="Aptos" w:eastAsia="Aptos" w:hAnsi="Aptos" w:cs="Segoe UI Symbol"/>
          <w:sz w:val="36"/>
          <w:szCs w:val="36"/>
        </w:rPr>
        <w:t>☐</w:t>
      </w:r>
      <w:r w:rsidRPr="0B667B4A">
        <w:rPr>
          <w:rFonts w:ascii="Aptos" w:hAnsi="Aptos" w:cs="Khmer OS Siemreap"/>
        </w:rPr>
        <w:t xml:space="preserve"> </w:t>
      </w:r>
      <w:r w:rsidR="005C74AE" w:rsidRPr="004C043D">
        <w:rPr>
          <w:rFonts w:ascii="Aptos" w:hAnsi="Aptos" w:cs="Khmer OS Siemreap"/>
          <w:szCs w:val="22"/>
          <w:cs/>
        </w:rPr>
        <w:tab/>
      </w:r>
      <w:r w:rsidR="005C74AE" w:rsidRPr="008217EB">
        <w:rPr>
          <w:rFonts w:ascii="Khmer OS Siemreap" w:hAnsi="Khmer OS Siemreap" w:cs="Khmer OS Siemreap"/>
          <w:sz w:val="20"/>
          <w:cs/>
        </w:rPr>
        <w:t>ការ</w:t>
      </w:r>
      <w:r w:rsidR="00777557">
        <w:rPr>
          <w:rFonts w:ascii="Khmer OS Siemreap" w:hAnsi="Khmer OS Siemreap" w:cs="Khmer OS Siemreap" w:hint="cs"/>
          <w:sz w:val="20"/>
          <w:cs/>
        </w:rPr>
        <w:t>ផ្សារភ្ជាប់ រវាងប្រតិបត្តិករផ្គត់ផ្គង់</w:t>
      </w:r>
      <w:r w:rsidR="003D033E">
        <w:rPr>
          <w:rFonts w:ascii="Khmer OS Siemreap" w:hAnsi="Khmer OS Siemreap" w:cs="Khmer OS Siemreap" w:hint="cs"/>
          <w:sz w:val="20"/>
          <w:cs/>
        </w:rPr>
        <w:t>ទឹកឯកជនដែលជាភាគីលក់ និងភាគីទិញ</w:t>
      </w:r>
    </w:p>
    <w:p w14:paraId="77F1383F" w14:textId="2F4426B1" w:rsidR="6FC16FE3" w:rsidRPr="004C043D" w:rsidRDefault="6FC16FE3" w:rsidP="005C74AE">
      <w:pPr>
        <w:ind w:right="392" w:firstLine="720"/>
        <w:rPr>
          <w:rFonts w:ascii="Aptos" w:hAnsi="Aptos" w:cs="Khmer OS Siemreap"/>
          <w:szCs w:val="22"/>
        </w:rPr>
      </w:pPr>
      <w:r w:rsidRPr="004C043D">
        <w:rPr>
          <w:rFonts w:ascii="Aptos" w:hAnsi="Aptos" w:cs="Khmer OS Siemreap"/>
          <w:szCs w:val="22"/>
        </w:rPr>
        <w:t>Linkages to match with buyer(s) or seller(s)</w:t>
      </w:r>
    </w:p>
    <w:p w14:paraId="0B19F1CF" w14:textId="7C34E5B3" w:rsidR="005C74AE" w:rsidRPr="004C043D" w:rsidRDefault="6FC16FE3" w:rsidP="63049E33">
      <w:pPr>
        <w:rPr>
          <w:rFonts w:ascii="Aptos" w:eastAsia="Aptos" w:hAnsi="Aptos" w:cs="Khmer OS Siemreap"/>
          <w:szCs w:val="22"/>
        </w:rPr>
      </w:pPr>
      <w:r w:rsidRPr="004D404B">
        <w:rPr>
          <w:rFonts w:ascii="Aptos" w:eastAsia="Aptos" w:hAnsi="Aptos" w:cs="Segoe UI Symbol"/>
          <w:sz w:val="36"/>
          <w:szCs w:val="36"/>
        </w:rPr>
        <w:t>☐</w:t>
      </w:r>
      <w:r w:rsidRPr="004D404B">
        <w:rPr>
          <w:rFonts w:ascii="Aptos" w:eastAsia="Aptos" w:hAnsi="Aptos" w:cs="Khmer OS Siemreap"/>
          <w:sz w:val="36"/>
          <w:szCs w:val="36"/>
        </w:rPr>
        <w:t xml:space="preserve"> </w:t>
      </w:r>
      <w:r w:rsidR="005C74AE" w:rsidRPr="004C043D">
        <w:rPr>
          <w:rFonts w:ascii="Aptos" w:eastAsia="Aptos" w:hAnsi="Aptos" w:cs="Khmer OS Siemreap"/>
          <w:szCs w:val="22"/>
          <w:cs/>
        </w:rPr>
        <w:tab/>
      </w:r>
      <w:r w:rsidR="0051783A" w:rsidRPr="00EC522D">
        <w:rPr>
          <w:rFonts w:ascii="Aptos" w:eastAsia="Aptos" w:hAnsi="Aptos" w:cs="Khmer OS Siemreap"/>
          <w:sz w:val="20"/>
          <w:cs/>
        </w:rPr>
        <w:t>ផ្សេងៗ សូមបញ្ជាក់</w:t>
      </w:r>
      <w:r w:rsidR="0051783A" w:rsidRPr="004C043D">
        <w:rPr>
          <w:rFonts w:ascii="Aptos" w:eastAsia="Aptos" w:hAnsi="Aptos" w:cs="Khmer OS Siemreap"/>
          <w:szCs w:val="22"/>
          <w:cs/>
        </w:rPr>
        <w:t xml:space="preserve">​ </w:t>
      </w:r>
      <w:r w:rsidR="0051783A" w:rsidRPr="004C043D">
        <w:rPr>
          <w:rFonts w:ascii="Aptos" w:hAnsi="Aptos" w:cs="Khmer OS Siemreap"/>
          <w:szCs w:val="22"/>
        </w:rPr>
        <w:t>____________________________________________________</w:t>
      </w:r>
    </w:p>
    <w:p w14:paraId="4D526B92" w14:textId="145CED74" w:rsidR="63049E33" w:rsidRPr="004C043D" w:rsidRDefault="6FC16FE3" w:rsidP="0B667B4A">
      <w:pPr>
        <w:ind w:firstLine="720"/>
        <w:rPr>
          <w:rFonts w:ascii="Aptos" w:hAnsi="Aptos" w:cs="Khmer OS Siemreap"/>
        </w:rPr>
      </w:pPr>
      <w:r w:rsidRPr="0B667B4A">
        <w:rPr>
          <w:rFonts w:ascii="Aptos" w:hAnsi="Aptos" w:cs="Khmer OS Siemreap"/>
        </w:rPr>
        <w:t>Others. Please specify</w:t>
      </w:r>
      <w:r w:rsidR="0051783A" w:rsidRPr="0B667B4A">
        <w:rPr>
          <w:rFonts w:ascii="Aptos" w:hAnsi="Aptos" w:cs="Khmer OS Siemreap"/>
          <w:cs/>
        </w:rPr>
        <w:t xml:space="preserve"> </w:t>
      </w:r>
      <w:r w:rsidRPr="0B667B4A">
        <w:rPr>
          <w:rFonts w:ascii="Aptos" w:hAnsi="Aptos" w:cs="Khmer OS Siemreap"/>
        </w:rPr>
        <w:t>________________________________________________</w:t>
      </w:r>
    </w:p>
    <w:p w14:paraId="5D089034" w14:textId="5464A73D" w:rsidR="00795D54" w:rsidRPr="004C043D" w:rsidRDefault="00795D54" w:rsidP="0B667B4A">
      <w:pPr>
        <w:rPr>
          <w:rFonts w:ascii="Aptos" w:hAnsi="Aptos" w:cs="Khmer OS Siemreap"/>
        </w:rPr>
      </w:pPr>
    </w:p>
    <w:p w14:paraId="58CE04E5" w14:textId="77777777" w:rsidR="007876A6" w:rsidRPr="004C043D" w:rsidRDefault="00B62636" w:rsidP="63049E33">
      <w:pPr>
        <w:pStyle w:val="ListParagraph"/>
        <w:numPr>
          <w:ilvl w:val="0"/>
          <w:numId w:val="8"/>
        </w:numPr>
        <w:rPr>
          <w:rFonts w:ascii="Aptos" w:hAnsi="Aptos" w:cs="Khmer OS Siemreap"/>
          <w:szCs w:val="22"/>
        </w:rPr>
      </w:pPr>
      <w:r w:rsidRPr="004C043D">
        <w:rPr>
          <w:rFonts w:ascii="Aptos" w:hAnsi="Aptos" w:cs="Khmer OS Siemreap"/>
          <w:b/>
          <w:bCs/>
          <w:szCs w:val="22"/>
          <w:cs/>
          <w:lang w:val="en-US"/>
        </w:rPr>
        <w:t>សូមទទួលយល់ព្រមនូវលក្ខខណ្ឌខាងក្រោម</w:t>
      </w:r>
    </w:p>
    <w:p w14:paraId="15ADFAA9" w14:textId="1308EF38" w:rsidR="3977C5F8" w:rsidRPr="004C043D" w:rsidRDefault="3977C5F8" w:rsidP="007876A6">
      <w:pPr>
        <w:pStyle w:val="ListParagraph"/>
        <w:rPr>
          <w:rFonts w:ascii="Aptos" w:hAnsi="Aptos" w:cs="Khmer OS Siemreap"/>
          <w:szCs w:val="22"/>
        </w:rPr>
      </w:pPr>
      <w:r w:rsidRPr="004C043D">
        <w:rPr>
          <w:rFonts w:ascii="Aptos" w:hAnsi="Aptos" w:cs="Khmer OS Siemreap"/>
          <w:b/>
          <w:bCs/>
          <w:szCs w:val="22"/>
        </w:rPr>
        <w:t>Please acknowledge the following</w:t>
      </w:r>
      <w:r w:rsidRPr="004C043D">
        <w:rPr>
          <w:rFonts w:ascii="Aptos" w:hAnsi="Aptos" w:cs="Khmer OS Siemreap"/>
          <w:szCs w:val="22"/>
        </w:rPr>
        <w:t>.</w:t>
      </w:r>
    </w:p>
    <w:p w14:paraId="60519B9C" w14:textId="34A93B34" w:rsidR="00B72920" w:rsidRPr="004C043D" w:rsidRDefault="3977C5F8" w:rsidP="0B667B4A">
      <w:pPr>
        <w:ind w:right="482"/>
        <w:rPr>
          <w:rFonts w:ascii="Aptos" w:eastAsia="Aptos" w:hAnsi="Aptos" w:cs="Khmer OS Siemreap"/>
        </w:rPr>
      </w:pPr>
      <w:r w:rsidRPr="004D404B">
        <w:rPr>
          <w:rFonts w:ascii="Aptos" w:eastAsia="Aptos" w:hAnsi="Aptos" w:cs="Segoe UI Symbol"/>
          <w:sz w:val="36"/>
          <w:szCs w:val="36"/>
        </w:rPr>
        <w:t>☐</w:t>
      </w:r>
      <w:r w:rsidR="007876A6" w:rsidRPr="004C043D">
        <w:rPr>
          <w:rFonts w:ascii="Aptos" w:eastAsia="Aptos" w:hAnsi="Aptos" w:cs="Segoe UI Symbol"/>
          <w:szCs w:val="22"/>
          <w:cs/>
        </w:rPr>
        <w:tab/>
      </w:r>
      <w:r w:rsidR="006E3E9E" w:rsidRPr="004202F5">
        <w:rPr>
          <w:rFonts w:ascii="Khmer OS Siemreap" w:eastAsia="Aptos" w:hAnsi="Khmer OS Siemreap" w:cs="Khmer OS Siemreap"/>
          <w:sz w:val="20"/>
          <w:cs/>
        </w:rPr>
        <w:t>ខ្ញុំប្ដេជ្ញាចិត្ត</w:t>
      </w:r>
      <w:r w:rsidR="00874D35" w:rsidRPr="004202F5">
        <w:rPr>
          <w:rFonts w:ascii="Khmer OS Siemreap" w:eastAsia="Aptos" w:hAnsi="Khmer OS Siemreap" w:cs="Khmer OS Siemreap"/>
          <w:sz w:val="20"/>
          <w:cs/>
        </w:rPr>
        <w:t xml:space="preserve">ក្នុងការផ្តល់ពេលវេលា និងការខិតខំ ដើម្បីធ្វើការជាមួយ </w:t>
      </w:r>
      <w:r w:rsidR="00874D35" w:rsidRPr="004202F5">
        <w:rPr>
          <w:rFonts w:ascii="Khmer OS Siemreap" w:eastAsia="Aptos" w:hAnsi="Khmer OS Siemreap" w:cs="Khmer OS Siemreap"/>
          <w:sz w:val="20"/>
        </w:rPr>
        <w:t xml:space="preserve">CAPRED </w:t>
      </w:r>
      <w:r w:rsidR="00B72920" w:rsidRPr="004202F5">
        <w:rPr>
          <w:rFonts w:ascii="Khmer OS Siemreap" w:eastAsia="Aptos" w:hAnsi="Khmer OS Siemreap" w:cs="Khmer OS Siemreap"/>
          <w:sz w:val="20"/>
          <w:cs/>
        </w:rPr>
        <w:t>ក្នុង</w:t>
      </w:r>
      <w:r w:rsidR="00874D35" w:rsidRPr="004202F5">
        <w:rPr>
          <w:rFonts w:ascii="Khmer OS Siemreap" w:eastAsia="Aptos" w:hAnsi="Khmer OS Siemreap" w:cs="Khmer OS Siemreap"/>
          <w:sz w:val="20"/>
          <w:cs/>
        </w:rPr>
        <w:t>ដំណើរការ</w:t>
      </w:r>
      <w:r w:rsidR="008217EB" w:rsidRPr="004202F5">
        <w:rPr>
          <w:rFonts w:ascii="Khmer OS Siemreap" w:eastAsia="Aptos" w:hAnsi="Khmer OS Siemreap" w:cs="Khmer OS Siemreap"/>
          <w:sz w:val="20"/>
          <w:cs/>
        </w:rPr>
        <w:t>រៀបចំរួម</w:t>
      </w:r>
    </w:p>
    <w:p w14:paraId="7F81F0BD" w14:textId="543715F1" w:rsidR="3977C5F8" w:rsidRPr="004C043D" w:rsidRDefault="3977C5F8" w:rsidP="00B72920">
      <w:pPr>
        <w:ind w:firstLine="720"/>
        <w:rPr>
          <w:rFonts w:ascii="Aptos" w:hAnsi="Aptos" w:cs="Khmer OS Siemreap"/>
          <w:szCs w:val="22"/>
        </w:rPr>
      </w:pPr>
      <w:r w:rsidRPr="004C043D">
        <w:rPr>
          <w:rFonts w:ascii="Aptos" w:eastAsia="Aptos" w:hAnsi="Aptos" w:cs="Khmer OS Siemreap"/>
          <w:szCs w:val="22"/>
        </w:rPr>
        <w:t>I am willing to dedicate time and effort to work with CAPRED through the co-design process.</w:t>
      </w:r>
    </w:p>
    <w:p w14:paraId="6D82CE2A" w14:textId="77777777" w:rsidR="00BB35F3" w:rsidRPr="004C043D" w:rsidRDefault="3977C5F8" w:rsidP="63049E33">
      <w:pPr>
        <w:rPr>
          <w:rFonts w:ascii="Aptos" w:eastAsia="Aptos" w:hAnsi="Aptos" w:cs="Khmer OS Siemreap"/>
          <w:szCs w:val="22"/>
          <w:lang w:val="en-US"/>
        </w:rPr>
      </w:pPr>
      <w:r w:rsidRPr="004D404B">
        <w:rPr>
          <w:rFonts w:ascii="Aptos" w:eastAsia="Aptos" w:hAnsi="Aptos" w:cs="Segoe UI Symbol"/>
          <w:sz w:val="36"/>
          <w:szCs w:val="36"/>
        </w:rPr>
        <w:t>☐</w:t>
      </w:r>
      <w:r w:rsidRPr="004D404B">
        <w:rPr>
          <w:rFonts w:ascii="Aptos" w:eastAsia="Aptos" w:hAnsi="Aptos" w:cs="Khmer OS Siemreap"/>
          <w:sz w:val="36"/>
          <w:szCs w:val="36"/>
        </w:rPr>
        <w:t xml:space="preserve"> </w:t>
      </w:r>
      <w:r w:rsidR="00B72920" w:rsidRPr="004C043D">
        <w:rPr>
          <w:rFonts w:ascii="Aptos" w:eastAsia="Aptos" w:hAnsi="Aptos" w:cs="Khmer OS Siemreap"/>
          <w:szCs w:val="22"/>
          <w:cs/>
        </w:rPr>
        <w:tab/>
      </w:r>
      <w:r w:rsidR="00B72920" w:rsidRPr="004202F5">
        <w:rPr>
          <w:rFonts w:ascii="Khmer OS Siemreap" w:eastAsia="Aptos" w:hAnsi="Khmer OS Siemreap" w:cs="Khmer OS Siemreap"/>
          <w:sz w:val="20"/>
          <w:cs/>
        </w:rPr>
        <w:t>ខ្ញុំ</w:t>
      </w:r>
      <w:r w:rsidR="00C700AE" w:rsidRPr="004202F5">
        <w:rPr>
          <w:rFonts w:ascii="Khmer OS Siemreap" w:eastAsia="Aptos" w:hAnsi="Khmer OS Siemreap" w:cs="Khmer OS Siemreap"/>
          <w:sz w:val="20"/>
          <w:cs/>
        </w:rPr>
        <w:t>យល់ព្រមចូលរួម</w:t>
      </w:r>
      <w:r w:rsidR="00BC2567" w:rsidRPr="004202F5">
        <w:rPr>
          <w:rFonts w:ascii="Khmer OS Siemreap" w:eastAsia="Aptos" w:hAnsi="Khmer OS Siemreap" w:cs="Khmer OS Siemreap"/>
          <w:sz w:val="20"/>
          <w:cs/>
        </w:rPr>
        <w:t xml:space="preserve">បដិភាគជាមួយ </w:t>
      </w:r>
      <w:r w:rsidR="00BC2567" w:rsidRPr="004202F5">
        <w:rPr>
          <w:rFonts w:ascii="Khmer OS Siemreap" w:eastAsia="Aptos" w:hAnsi="Khmer OS Siemreap" w:cs="Khmer OS Siemreap"/>
          <w:sz w:val="20"/>
          <w:lang w:val="en-US"/>
        </w:rPr>
        <w:t>CAPRED</w:t>
      </w:r>
      <w:r w:rsidR="00BC2567" w:rsidRPr="004202F5">
        <w:rPr>
          <w:rFonts w:ascii="Khmer OS Siemreap" w:eastAsia="Aptos" w:hAnsi="Khmer OS Siemreap" w:cs="Khmer OS Siemreap"/>
          <w:sz w:val="20"/>
          <w:cs/>
          <w:lang w:val="en-US"/>
        </w:rPr>
        <w:t xml:space="preserve"> ក្នុងដំណោះស្រាយដែលបានព្រមព្រ</w:t>
      </w:r>
      <w:r w:rsidR="00BB35F3" w:rsidRPr="004202F5">
        <w:rPr>
          <w:rFonts w:ascii="Khmer OS Siemreap" w:eastAsia="Aptos" w:hAnsi="Khmer OS Siemreap" w:cs="Khmer OS Siemreap"/>
          <w:sz w:val="20"/>
          <w:cs/>
          <w:lang w:val="en-US"/>
        </w:rPr>
        <w:t>ៀងគ្នា</w:t>
      </w:r>
    </w:p>
    <w:p w14:paraId="51409031" w14:textId="76D53C9A" w:rsidR="3977C5F8" w:rsidRPr="004C043D" w:rsidRDefault="3977C5F8" w:rsidP="00BB35F3">
      <w:pPr>
        <w:ind w:firstLine="720"/>
        <w:rPr>
          <w:rFonts w:ascii="Aptos" w:eastAsia="Aptos" w:hAnsi="Aptos" w:cs="Khmer OS Siemreap"/>
          <w:szCs w:val="22"/>
        </w:rPr>
      </w:pPr>
      <w:r w:rsidRPr="004C043D">
        <w:rPr>
          <w:rFonts w:ascii="Aptos" w:eastAsia="Aptos" w:hAnsi="Aptos" w:cs="Khmer OS Siemreap"/>
          <w:szCs w:val="22"/>
        </w:rPr>
        <w:t>I am willing to co-invest in the agreed solutions.</w:t>
      </w:r>
    </w:p>
    <w:p w14:paraId="3CF30372" w14:textId="665B6C69" w:rsidR="00861F81" w:rsidRPr="003511B4" w:rsidRDefault="428407A9" w:rsidP="0B667B4A">
      <w:pPr>
        <w:ind w:left="720" w:right="482" w:hanging="720"/>
        <w:rPr>
          <w:rFonts w:ascii="Aptos" w:eastAsia="Aptos" w:hAnsi="Aptos" w:cs="Khmer OS Siemreap"/>
          <w:sz w:val="20"/>
        </w:rPr>
      </w:pPr>
      <w:r w:rsidRPr="004D404B">
        <w:rPr>
          <w:rFonts w:ascii="Aptos" w:eastAsia="Aptos" w:hAnsi="Aptos" w:cs="Segoe UI Symbol"/>
          <w:sz w:val="36"/>
          <w:szCs w:val="36"/>
        </w:rPr>
        <w:t>☐</w:t>
      </w:r>
      <w:r w:rsidRPr="004D404B">
        <w:rPr>
          <w:rFonts w:ascii="Aptos" w:eastAsia="Aptos" w:hAnsi="Aptos" w:cs="Khmer OS Siemreap"/>
          <w:sz w:val="36"/>
          <w:szCs w:val="36"/>
        </w:rPr>
        <w:t xml:space="preserve"> </w:t>
      </w:r>
      <w:r w:rsidR="00BB35F3" w:rsidRPr="004C043D">
        <w:rPr>
          <w:rFonts w:ascii="Aptos" w:eastAsia="Aptos" w:hAnsi="Aptos" w:cs="Khmer OS Siemreap"/>
          <w:szCs w:val="22"/>
          <w:cs/>
        </w:rPr>
        <w:tab/>
      </w:r>
      <w:r w:rsidR="00861F81" w:rsidRPr="003511B4">
        <w:rPr>
          <w:rFonts w:ascii="Khmer OS Siemreap" w:eastAsia="Aptos" w:hAnsi="Khmer OS Siemreap" w:cs="Khmer OS Siemreap"/>
          <w:sz w:val="20"/>
          <w:cs/>
        </w:rPr>
        <w:t>ខ្ញុំ</w:t>
      </w:r>
      <w:r w:rsidR="00750B59" w:rsidRPr="003511B4">
        <w:rPr>
          <w:rFonts w:ascii="Khmer OS Siemreap" w:eastAsia="Aptos" w:hAnsi="Khmer OS Siemreap" w:cs="Khmer OS Siemreap"/>
          <w:sz w:val="20"/>
          <w:cs/>
        </w:rPr>
        <w:t>ដឹង</w:t>
      </w:r>
      <w:r w:rsidR="6E31D6D9" w:rsidRPr="003511B4">
        <w:rPr>
          <w:rFonts w:ascii="Khmer OS Siemreap" w:eastAsia="Aptos" w:hAnsi="Khmer OS Siemreap" w:cs="Khmer OS Siemreap"/>
          <w:sz w:val="20"/>
          <w:cs/>
        </w:rPr>
        <w:t xml:space="preserve"> និង​ ឯកភាព</w:t>
      </w:r>
      <w:r w:rsidR="00750B59" w:rsidRPr="003511B4">
        <w:rPr>
          <w:rFonts w:ascii="Khmer OS Siemreap" w:eastAsia="Aptos" w:hAnsi="Khmer OS Siemreap" w:cs="Khmer OS Siemreap"/>
          <w:sz w:val="20"/>
        </w:rPr>
        <w:t xml:space="preserve"> </w:t>
      </w:r>
      <w:r w:rsidR="003511B4">
        <w:rPr>
          <w:rFonts w:ascii="Khmer OS Siemreap" w:eastAsia="Aptos" w:hAnsi="Khmer OS Siemreap" w:cs="Khmer OS Siemreap" w:hint="cs"/>
          <w:sz w:val="20"/>
          <w:cs/>
        </w:rPr>
        <w:t>ថា</w:t>
      </w:r>
      <w:r w:rsidR="009174E9">
        <w:rPr>
          <w:rFonts w:ascii="Khmer OS Siemreap" w:eastAsia="Aptos" w:hAnsi="Khmer OS Siemreap" w:cs="Khmer OS Siemreap" w:hint="cs"/>
          <w:sz w:val="20"/>
          <w:cs/>
        </w:rPr>
        <w:t>ការចូលរួម</w:t>
      </w:r>
      <w:r w:rsidR="00693254">
        <w:rPr>
          <w:rFonts w:ascii="Khmer OS Siemreap" w:eastAsia="Aptos" w:hAnsi="Khmer OS Siemreap" w:cs="Khmer OS Siemreap" w:hint="cs"/>
          <w:sz w:val="20"/>
          <w:cs/>
        </w:rPr>
        <w:t>ក</w:t>
      </w:r>
      <w:r w:rsidR="00A46B6E">
        <w:rPr>
          <w:rFonts w:ascii="Khmer OS Siemreap" w:eastAsia="Aptos" w:hAnsi="Khmer OS Siemreap" w:cs="Khmer OS Siemreap" w:hint="cs"/>
          <w:sz w:val="20"/>
          <w:cs/>
        </w:rPr>
        <w:t>្នុងគម្រោងសាកល្បងនេះ អាស្រ័យលើលទ្ធផល</w:t>
      </w:r>
      <w:r w:rsidR="003D5A76">
        <w:rPr>
          <w:rFonts w:ascii="Khmer OS Siemreap" w:eastAsia="Aptos" w:hAnsi="Khmer OS Siemreap" w:cs="Khmer OS Siemreap" w:hint="cs"/>
          <w:sz w:val="20"/>
          <w:cs/>
        </w:rPr>
        <w:t>នៃការត្រួតពិនិត្យសាវតារស៊ីជម្រៅ និងនីតិ</w:t>
      </w:r>
      <w:r w:rsidR="004F4783">
        <w:rPr>
          <w:rFonts w:ascii="Khmer OS Siemreap" w:eastAsia="Aptos" w:hAnsi="Khmer OS Siemreap" w:cs="Khmer OS Siemreap" w:hint="cs"/>
          <w:sz w:val="20"/>
          <w:cs/>
        </w:rPr>
        <w:t xml:space="preserve">វិធីផ្ទៃក្នុងរបស់ </w:t>
      </w:r>
      <w:r w:rsidR="004F4783">
        <w:rPr>
          <w:rFonts w:ascii="Khmer OS Siemreap" w:eastAsia="Aptos" w:hAnsi="Khmer OS Siemreap" w:cs="Khmer OS Siemreap"/>
          <w:sz w:val="20"/>
          <w:lang w:val="en-US"/>
        </w:rPr>
        <w:t>CAPRED</w:t>
      </w:r>
      <w:r w:rsidR="004F4783">
        <w:rPr>
          <w:rFonts w:ascii="Khmer OS Siemreap" w:eastAsia="Aptos" w:hAnsi="Khmer OS Siemreap" w:cs="Khmer OS Siemreap" w:hint="cs"/>
          <w:sz w:val="20"/>
          <w:cs/>
          <w:lang w:val="ca-ES"/>
        </w:rPr>
        <w:t xml:space="preserve"> ដែលរួមមានការត្រួតពិនិត្យ</w:t>
      </w:r>
      <w:r w:rsidR="00574D9E">
        <w:rPr>
          <w:rFonts w:ascii="Khmer OS Siemreap" w:eastAsia="Aptos" w:hAnsi="Khmer OS Siemreap" w:cs="Khmer OS Siemreap" w:hint="cs"/>
          <w:sz w:val="20"/>
          <w:cs/>
          <w:lang w:val="ca-ES"/>
        </w:rPr>
        <w:t>សមត្ថភាពផ្លូវច្បាប់ ទំនាស់ផលប្រយោជន៍ និងក្រមសីលធម៌</w:t>
      </w:r>
      <w:r w:rsidR="004202F5">
        <w:rPr>
          <w:rFonts w:ascii="Khmer OS Siemreap" w:eastAsia="Aptos" w:hAnsi="Khmer OS Siemreap" w:cs="Khmer OS Siemreap" w:hint="cs"/>
          <w:sz w:val="20"/>
          <w:cs/>
          <w:lang w:val="ca-ES"/>
        </w:rPr>
        <w:t xml:space="preserve">។ ខ្ញុំយល់ព្រមសហការ និងផ្ដល់ព័ត៌មានពាក់ព័ន្ធ។ </w:t>
      </w:r>
    </w:p>
    <w:p w14:paraId="06301121" w14:textId="53E40FBF" w:rsidR="428407A9" w:rsidRPr="004C043D" w:rsidRDefault="428407A9" w:rsidP="0B667B4A">
      <w:pPr>
        <w:ind w:left="720"/>
        <w:rPr>
          <w:rFonts w:ascii="Aptos" w:eastAsia="Aptos" w:hAnsi="Aptos" w:cs="Khmer OS Siemreap"/>
        </w:rPr>
      </w:pPr>
      <w:r w:rsidRPr="002F2A68">
        <w:rPr>
          <w:rFonts w:ascii="Aptos" w:eastAsia="Aptos" w:hAnsi="Aptos" w:cs="Khmer OS Siemreap"/>
        </w:rPr>
        <w:t xml:space="preserve">I understand </w:t>
      </w:r>
      <w:r w:rsidR="5810B8F9" w:rsidRPr="002F2A68">
        <w:rPr>
          <w:rFonts w:ascii="Aptos" w:eastAsia="Aptos" w:hAnsi="Aptos" w:cs="Khmer OS Siemreap"/>
        </w:rPr>
        <w:t xml:space="preserve">​and agree </w:t>
      </w:r>
      <w:r w:rsidRPr="002F2A68">
        <w:rPr>
          <w:rFonts w:ascii="Aptos" w:eastAsia="Aptos" w:hAnsi="Aptos" w:cs="Khmer OS Siemreap"/>
        </w:rPr>
        <w:t>that participation in this pilot is subject to CAPRED’s due diligence and compliance procedures, including checks on legal capacity, conflict of interest, and ethical standards</w:t>
      </w:r>
      <w:r w:rsidR="00D62C8F" w:rsidRPr="002F2A68">
        <w:rPr>
          <w:rFonts w:ascii="Aptos" w:eastAsia="Aptos" w:hAnsi="Aptos" w:cs="Khmer OS Siemreap"/>
        </w:rPr>
        <w:t xml:space="preserve"> and safeguards</w:t>
      </w:r>
      <w:r w:rsidRPr="002F2A68">
        <w:rPr>
          <w:rFonts w:ascii="Aptos" w:eastAsia="Aptos" w:hAnsi="Aptos" w:cs="Khmer OS Siemreap"/>
        </w:rPr>
        <w:t>. I</w:t>
      </w:r>
      <w:r w:rsidRPr="0B667B4A">
        <w:rPr>
          <w:rFonts w:ascii="Aptos" w:eastAsia="Aptos" w:hAnsi="Aptos" w:cs="Khmer OS Siemreap"/>
        </w:rPr>
        <w:t xml:space="preserve"> agree to cooperate and provide relevant information as required.</w:t>
      </w:r>
    </w:p>
    <w:p w14:paraId="2851FDDB" w14:textId="34293086" w:rsidR="63049E33" w:rsidRPr="004C043D" w:rsidRDefault="63049E33" w:rsidP="63049E33">
      <w:pPr>
        <w:rPr>
          <w:rFonts w:ascii="Aptos" w:eastAsia="Aptos" w:hAnsi="Aptos" w:cs="Khmer OS Siemreap"/>
          <w:szCs w:val="22"/>
        </w:rPr>
      </w:pPr>
    </w:p>
    <w:p w14:paraId="68832A8C" w14:textId="33E0AC02" w:rsidR="000A213D" w:rsidRPr="003511B4" w:rsidRDefault="000A213D" w:rsidP="75E60BCE">
      <w:pPr>
        <w:rPr>
          <w:rFonts w:ascii="Khmer OS Siemreap" w:eastAsia="Aptos" w:hAnsi="Khmer OS Siemreap" w:cs="Khmer OS Siemreap"/>
          <w:sz w:val="20"/>
          <w:szCs w:val="18"/>
        </w:rPr>
      </w:pPr>
      <w:r w:rsidRPr="75E60BCE">
        <w:rPr>
          <w:rFonts w:ascii="Aptos" w:eastAsia="Aptos" w:hAnsi="Aptos" w:cs="Khmer OS Siemreap"/>
          <w:cs/>
        </w:rPr>
        <w:t>ខ្ញុំសូមដាក់ស្នើសំណើបង្ហាញចំណាប់អារម្មណ៍ និងបញ្ជាក់ថា ព័ត៌មានដែលបានផ្តល់ខាងលើ</w:t>
      </w:r>
      <w:r w:rsidR="054520B2" w:rsidRPr="75E60BCE">
        <w:rPr>
          <w:rFonts w:ascii="Aptos" w:eastAsia="Aptos" w:hAnsi="Aptos" w:cs="Khmer OS Siemreap"/>
        </w:rPr>
        <w:t xml:space="preserve"> </w:t>
      </w:r>
      <w:r w:rsidR="054520B2" w:rsidRPr="003511B4">
        <w:rPr>
          <w:rFonts w:ascii="Khmer OS Siemreap" w:eastAsia="Aptos" w:hAnsi="Khmer OS Siemreap" w:cs="Khmer OS Siemreap"/>
          <w:sz w:val="20"/>
          <w:szCs w:val="18"/>
        </w:rPr>
        <w:t xml:space="preserve">គឺ </w:t>
      </w:r>
      <w:r w:rsidRPr="003511B4">
        <w:rPr>
          <w:rFonts w:ascii="Khmer OS Siemreap" w:eastAsia="Aptos" w:hAnsi="Khmer OS Siemreap" w:cs="Khmer OS Siemreap"/>
          <w:sz w:val="20"/>
          <w:szCs w:val="18"/>
        </w:rPr>
        <w:t>ពិត</w:t>
      </w:r>
      <w:r w:rsidR="1F5AA0FE" w:rsidRPr="003511B4">
        <w:rPr>
          <w:rFonts w:ascii="Khmer OS Siemreap" w:eastAsia="Aptos" w:hAnsi="Khmer OS Siemreap" w:cs="Khmer OS Siemreap"/>
          <w:sz w:val="20"/>
          <w:szCs w:val="18"/>
        </w:rPr>
        <w:t>ប្រាកដ</w:t>
      </w:r>
      <w:r w:rsidRPr="003511B4">
        <w:rPr>
          <w:rFonts w:ascii="Khmer OS Siemreap" w:eastAsia="Aptos" w:hAnsi="Khmer OS Siemreap" w:cs="Khmer OS Siemreap"/>
          <w:sz w:val="20"/>
          <w:szCs w:val="18"/>
        </w:rPr>
        <w:t xml:space="preserve"> និងត្រឹមត្រូវ</w:t>
      </w:r>
      <w:r w:rsidR="39C0CD86" w:rsidRPr="003511B4">
        <w:rPr>
          <w:rFonts w:ascii="Khmer OS Siemreap" w:eastAsia="Aptos" w:hAnsi="Khmer OS Siemreap" w:cs="Khmer OS Siemreap"/>
          <w:sz w:val="20"/>
          <w:szCs w:val="18"/>
        </w:rPr>
        <w:t xml:space="preserve"> </w:t>
      </w:r>
      <w:r w:rsidRPr="003511B4">
        <w:rPr>
          <w:rFonts w:ascii="Khmer OS Siemreap" w:eastAsia="Aptos" w:hAnsi="Khmer OS Siemreap" w:cs="Khmer OS Siemreap"/>
          <w:sz w:val="20"/>
          <w:szCs w:val="18"/>
        </w:rPr>
        <w:t>តាម</w:t>
      </w:r>
      <w:r w:rsidR="25C3C293" w:rsidRPr="003511B4">
        <w:rPr>
          <w:rFonts w:ascii="Khmer OS Siemreap" w:eastAsia="Aptos" w:hAnsi="Khmer OS Siemreap" w:cs="Khmer OS Siemreap"/>
          <w:sz w:val="20"/>
          <w:szCs w:val="18"/>
        </w:rPr>
        <w:t>អ្វី</w:t>
      </w:r>
      <w:r w:rsidR="4F2B6E6A" w:rsidRPr="003511B4">
        <w:rPr>
          <w:rFonts w:ascii="Khmer OS Siemreap" w:eastAsia="Aptos" w:hAnsi="Khmer OS Siemreap" w:cs="Khmer OS Siemreap"/>
          <w:sz w:val="20"/>
          <w:szCs w:val="18"/>
        </w:rPr>
        <w:t>ដែល​</w:t>
      </w:r>
      <w:r w:rsidRPr="003511B4">
        <w:rPr>
          <w:rFonts w:ascii="Khmer OS Siemreap" w:eastAsia="Aptos" w:hAnsi="Khmer OS Siemreap" w:cs="Khmer OS Siemreap"/>
          <w:sz w:val="20"/>
          <w:szCs w:val="18"/>
        </w:rPr>
        <w:t>ខ្ញុំ</w:t>
      </w:r>
      <w:r w:rsidR="5F3A7C0A" w:rsidRPr="003511B4">
        <w:rPr>
          <w:rFonts w:ascii="Khmer OS Siemreap" w:eastAsia="Aptos" w:hAnsi="Khmer OS Siemreap" w:cs="Khmer OS Siemreap"/>
          <w:sz w:val="20"/>
          <w:szCs w:val="18"/>
        </w:rPr>
        <w:t>ប</w:t>
      </w:r>
      <w:r w:rsidR="4757A353" w:rsidRPr="003511B4">
        <w:rPr>
          <w:rFonts w:ascii="Khmer OS Siemreap" w:eastAsia="Aptos" w:hAnsi="Khmer OS Siemreap" w:cs="Khmer OS Siemreap"/>
          <w:sz w:val="20"/>
          <w:szCs w:val="18"/>
        </w:rPr>
        <w:t>ាន</w:t>
      </w:r>
      <w:r w:rsidR="5F3A7C0A" w:rsidRPr="003511B4">
        <w:rPr>
          <w:rFonts w:ascii="Khmer OS Siemreap" w:eastAsia="Aptos" w:hAnsi="Khmer OS Siemreap" w:cs="Khmer OS Siemreap"/>
          <w:sz w:val="20"/>
          <w:szCs w:val="18"/>
        </w:rPr>
        <w:t>ដឹង</w:t>
      </w:r>
      <w:r w:rsidRPr="003511B4">
        <w:rPr>
          <w:rFonts w:ascii="Khmer OS Siemreap" w:eastAsia="Aptos" w:hAnsi="Khmer OS Siemreap" w:cs="Khmer OS Siemreap"/>
          <w:sz w:val="20"/>
          <w:szCs w:val="18"/>
        </w:rPr>
        <w:t>។</w:t>
      </w:r>
    </w:p>
    <w:p w14:paraId="2039D41E" w14:textId="25FD9C67" w:rsidR="573CED0B" w:rsidRPr="004C043D" w:rsidRDefault="573CED0B" w:rsidP="63049E33">
      <w:pPr>
        <w:rPr>
          <w:rFonts w:ascii="Aptos" w:eastAsia="Aptos" w:hAnsi="Aptos" w:cs="Khmer OS Siemreap"/>
          <w:b/>
          <w:bCs/>
          <w:szCs w:val="22"/>
        </w:rPr>
      </w:pPr>
      <w:r w:rsidRPr="004C043D">
        <w:rPr>
          <w:rFonts w:ascii="Aptos" w:eastAsia="Aptos" w:hAnsi="Aptos" w:cs="Khmer OS Siemreap"/>
          <w:b/>
          <w:bCs/>
          <w:szCs w:val="22"/>
        </w:rPr>
        <w:t>I hereby submit the Expression of Interest and confirm that the information provided above is true and accurate to the best of my knowledge.</w:t>
      </w:r>
    </w:p>
    <w:p w14:paraId="62ACB48E" w14:textId="77777777" w:rsidR="002430D4" w:rsidRPr="004C043D" w:rsidRDefault="002430D4" w:rsidP="002430D4">
      <w:pPr>
        <w:spacing w:after="0"/>
        <w:rPr>
          <w:rFonts w:ascii="Aptos" w:hAnsi="Aptos" w:cs="Khmer OS Siemreap"/>
          <w:szCs w:val="22"/>
        </w:rPr>
      </w:pPr>
    </w:p>
    <w:p w14:paraId="77A3570B" w14:textId="660C27CD" w:rsidR="0010446E" w:rsidRPr="004C043D" w:rsidRDefault="00A35B97" w:rsidP="1C92A7B1">
      <w:pPr>
        <w:rPr>
          <w:rFonts w:ascii="Aptos" w:hAnsi="Aptos" w:cs="Khmer OS Siemreap"/>
        </w:rPr>
      </w:pPr>
      <w:r w:rsidRPr="1C92A7B1">
        <w:rPr>
          <w:rFonts w:ascii="Khmer OS Siemreap" w:hAnsi="Khmer OS Siemreap" w:cs="Khmer OS Siemreap"/>
          <w:cs/>
          <w:lang w:val="ca-ES"/>
        </w:rPr>
        <w:t>ហត្ថលេខា</w:t>
      </w:r>
      <w:r w:rsidRPr="1C92A7B1">
        <w:rPr>
          <w:rFonts w:ascii="Aptos" w:hAnsi="Aptos" w:cs="Khmer OS Siemreap"/>
          <w:lang w:val="ca-ES"/>
        </w:rPr>
        <w:t xml:space="preserve"> </w:t>
      </w:r>
      <w:r w:rsidR="00B2357A" w:rsidRPr="1C92A7B1">
        <w:rPr>
          <w:rFonts w:ascii="Aptos" w:hAnsi="Aptos" w:cs="Khmer OS Siemreap"/>
          <w:lang w:val="en-US"/>
        </w:rPr>
        <w:t xml:space="preserve">/ </w:t>
      </w:r>
      <w:r w:rsidR="00FE7828" w:rsidRPr="1C92A7B1">
        <w:rPr>
          <w:rFonts w:ascii="Aptos" w:hAnsi="Aptos" w:cs="Khmer OS Siemreap"/>
        </w:rPr>
        <w:t xml:space="preserve">Signature: </w:t>
      </w:r>
      <w:r w:rsidR="00B2357A" w:rsidRPr="004C043D">
        <w:rPr>
          <w:rFonts w:ascii="Aptos" w:hAnsi="Aptos" w:cs="Khmer OS Siemreap"/>
          <w:szCs w:val="22"/>
          <w:cs/>
        </w:rPr>
        <w:tab/>
      </w:r>
      <w:r w:rsidR="0010446E" w:rsidRPr="1C92A7B1">
        <w:rPr>
          <w:rFonts w:ascii="Aptos" w:hAnsi="Aptos" w:cs="Khmer OS Siemreap"/>
        </w:rPr>
        <w:t>__________________________________</w:t>
      </w:r>
    </w:p>
    <w:p w14:paraId="7558C1A3" w14:textId="26864E5A" w:rsidR="0010446E" w:rsidRPr="004C043D" w:rsidRDefault="00A35B97" w:rsidP="63049E33">
      <w:pPr>
        <w:rPr>
          <w:rFonts w:ascii="Aptos" w:hAnsi="Aptos" w:cs="Khmer OS Siemreap"/>
          <w:szCs w:val="22"/>
        </w:rPr>
      </w:pPr>
      <w:r w:rsidRPr="00886F1A">
        <w:rPr>
          <w:rFonts w:ascii="Aptos" w:hAnsi="Aptos" w:cs="Khmer OS Siemreap"/>
          <w:sz w:val="20"/>
          <w:cs/>
        </w:rPr>
        <w:t>ឈ្ម</w:t>
      </w:r>
      <w:r w:rsidR="0048490F" w:rsidRPr="00886F1A">
        <w:rPr>
          <w:rFonts w:ascii="Aptos" w:hAnsi="Aptos" w:cs="Khmer OS Siemreap"/>
          <w:sz w:val="20"/>
          <w:cs/>
        </w:rPr>
        <w:t>ោះ</w:t>
      </w:r>
      <w:r w:rsidRPr="004C043D">
        <w:rPr>
          <w:rFonts w:ascii="Aptos" w:hAnsi="Aptos" w:cs="Khmer OS Siemreap"/>
          <w:szCs w:val="22"/>
        </w:rPr>
        <w:t xml:space="preserve"> </w:t>
      </w:r>
      <w:r w:rsidR="00B2357A" w:rsidRPr="004C043D">
        <w:rPr>
          <w:rFonts w:ascii="Aptos" w:hAnsi="Aptos" w:cs="Khmer OS Siemreap"/>
          <w:szCs w:val="22"/>
        </w:rPr>
        <w:t xml:space="preserve">/ </w:t>
      </w:r>
      <w:r w:rsidR="0010446E" w:rsidRPr="004C043D">
        <w:rPr>
          <w:rFonts w:ascii="Aptos" w:hAnsi="Aptos" w:cs="Khmer OS Siemreap"/>
          <w:szCs w:val="22"/>
        </w:rPr>
        <w:t>Name:</w:t>
      </w:r>
      <w:r w:rsidR="67839939" w:rsidRPr="004C043D">
        <w:rPr>
          <w:rFonts w:ascii="Aptos" w:hAnsi="Aptos" w:cs="Khmer OS Siemreap"/>
          <w:szCs w:val="22"/>
        </w:rPr>
        <w:t xml:space="preserve"> </w:t>
      </w:r>
      <w:r w:rsidR="00B2357A" w:rsidRPr="004C043D">
        <w:rPr>
          <w:rFonts w:ascii="Aptos" w:hAnsi="Aptos" w:cs="Khmer OS Siemreap"/>
          <w:szCs w:val="22"/>
          <w:cs/>
        </w:rPr>
        <w:tab/>
      </w:r>
      <w:r w:rsidR="00B2357A" w:rsidRPr="004C043D">
        <w:rPr>
          <w:rFonts w:ascii="Aptos" w:hAnsi="Aptos" w:cs="Khmer OS Siemreap"/>
          <w:szCs w:val="22"/>
          <w:cs/>
        </w:rPr>
        <w:tab/>
      </w:r>
      <w:r w:rsidR="67839939" w:rsidRPr="004C043D">
        <w:rPr>
          <w:rFonts w:ascii="Aptos" w:hAnsi="Aptos" w:cs="Khmer OS Siemreap"/>
          <w:szCs w:val="22"/>
        </w:rPr>
        <w:t>__________________________________</w:t>
      </w:r>
    </w:p>
    <w:p w14:paraId="69C0C8BF" w14:textId="734C6EC9" w:rsidR="0010446E" w:rsidRPr="004C043D" w:rsidRDefault="0048490F" w:rsidP="63049E33">
      <w:pPr>
        <w:rPr>
          <w:rFonts w:ascii="Aptos" w:hAnsi="Aptos" w:cs="Khmer OS Siemreap"/>
          <w:szCs w:val="22"/>
        </w:rPr>
      </w:pPr>
      <w:r w:rsidRPr="00886F1A">
        <w:rPr>
          <w:rFonts w:ascii="Aptos" w:hAnsi="Aptos" w:cs="Khmer OS Siemreap"/>
          <w:sz w:val="20"/>
          <w:cs/>
        </w:rPr>
        <w:t xml:space="preserve">មុខតំណែង </w:t>
      </w:r>
      <w:r w:rsidR="00B2357A" w:rsidRPr="004C043D">
        <w:rPr>
          <w:rFonts w:ascii="Aptos" w:hAnsi="Aptos" w:cs="Khmer OS Siemreap"/>
          <w:szCs w:val="22"/>
        </w:rPr>
        <w:t xml:space="preserve">/ </w:t>
      </w:r>
      <w:r w:rsidR="0010446E" w:rsidRPr="004C043D">
        <w:rPr>
          <w:rFonts w:ascii="Aptos" w:hAnsi="Aptos" w:cs="Khmer OS Siemreap"/>
          <w:szCs w:val="22"/>
        </w:rPr>
        <w:t>Position:</w:t>
      </w:r>
      <w:r w:rsidR="7CF61086" w:rsidRPr="004C043D">
        <w:rPr>
          <w:rFonts w:ascii="Aptos" w:hAnsi="Aptos" w:cs="Khmer OS Siemreap"/>
          <w:szCs w:val="22"/>
        </w:rPr>
        <w:t xml:space="preserve"> </w:t>
      </w:r>
      <w:r w:rsidR="00B2357A" w:rsidRPr="004C043D">
        <w:rPr>
          <w:rFonts w:ascii="Aptos" w:hAnsi="Aptos" w:cs="Khmer OS Siemreap"/>
          <w:szCs w:val="22"/>
          <w:cs/>
        </w:rPr>
        <w:tab/>
      </w:r>
      <w:r w:rsidR="7CF61086" w:rsidRPr="004C043D">
        <w:rPr>
          <w:rFonts w:ascii="Aptos" w:hAnsi="Aptos" w:cs="Khmer OS Siemreap"/>
          <w:szCs w:val="22"/>
        </w:rPr>
        <w:t>__________________________________</w:t>
      </w:r>
    </w:p>
    <w:p w14:paraId="599E12C2" w14:textId="66D13A9B" w:rsidR="0010446E" w:rsidRPr="004C043D" w:rsidRDefault="0048490F" w:rsidP="63049E33">
      <w:pPr>
        <w:rPr>
          <w:rFonts w:ascii="Aptos" w:hAnsi="Aptos" w:cs="Khmer OS Siemreap"/>
          <w:szCs w:val="22"/>
        </w:rPr>
      </w:pPr>
      <w:r w:rsidRPr="00886F1A">
        <w:rPr>
          <w:rFonts w:ascii="Aptos" w:hAnsi="Aptos" w:cs="Khmer OS Siemreap"/>
          <w:sz w:val="20"/>
          <w:cs/>
        </w:rPr>
        <w:t>កាលបរិច្</w:t>
      </w:r>
      <w:r w:rsidR="00B2357A" w:rsidRPr="00886F1A">
        <w:rPr>
          <w:rFonts w:ascii="Aptos" w:hAnsi="Aptos" w:cs="Khmer OS Siemreap"/>
          <w:sz w:val="20"/>
          <w:cs/>
        </w:rPr>
        <w:t xml:space="preserve">ឆេទ </w:t>
      </w:r>
      <w:r w:rsidR="00B2357A" w:rsidRPr="004C043D">
        <w:rPr>
          <w:rFonts w:ascii="Aptos" w:hAnsi="Aptos" w:cs="Khmer OS Siemreap"/>
          <w:szCs w:val="22"/>
        </w:rPr>
        <w:t xml:space="preserve">/ </w:t>
      </w:r>
      <w:r w:rsidR="7CF61086" w:rsidRPr="004C043D">
        <w:rPr>
          <w:rFonts w:ascii="Aptos" w:hAnsi="Aptos" w:cs="Khmer OS Siemreap"/>
          <w:szCs w:val="22"/>
        </w:rPr>
        <w:t xml:space="preserve">Date: </w:t>
      </w:r>
      <w:r w:rsidR="00B2357A" w:rsidRPr="004C043D">
        <w:rPr>
          <w:rFonts w:ascii="Aptos" w:hAnsi="Aptos" w:cs="Khmer OS Siemreap"/>
          <w:szCs w:val="22"/>
          <w:cs/>
        </w:rPr>
        <w:tab/>
      </w:r>
      <w:r w:rsidR="7CF61086" w:rsidRPr="004C043D">
        <w:rPr>
          <w:rFonts w:ascii="Aptos" w:hAnsi="Aptos" w:cs="Khmer OS Siemreap"/>
          <w:szCs w:val="22"/>
        </w:rPr>
        <w:t>__________________________________</w:t>
      </w:r>
    </w:p>
    <w:p w14:paraId="11C04C02" w14:textId="1DCFD09B" w:rsidR="0010446E" w:rsidRPr="004C043D" w:rsidRDefault="0010446E" w:rsidP="63049E33">
      <w:pPr>
        <w:rPr>
          <w:rFonts w:ascii="Aptos" w:hAnsi="Aptos" w:cs="Khmer OS Siemreap"/>
          <w:szCs w:val="22"/>
        </w:rPr>
      </w:pPr>
    </w:p>
    <w:sectPr w:rsidR="0010446E" w:rsidRPr="004C043D" w:rsidSect="00931CEB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851" w:right="990" w:bottom="851" w:left="1152" w:header="864" w:footer="86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A685455" w14:textId="77777777" w:rsidR="007D6D4C" w:rsidRDefault="007D6D4C" w:rsidP="00171482">
      <w:pPr>
        <w:spacing w:after="0" w:line="240" w:lineRule="auto"/>
      </w:pPr>
      <w:r>
        <w:separator/>
      </w:r>
    </w:p>
  </w:endnote>
  <w:endnote w:type="continuationSeparator" w:id="0">
    <w:p w14:paraId="2C41668E" w14:textId="77777777" w:rsidR="007D6D4C" w:rsidRDefault="007D6D4C" w:rsidP="001714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Khmer OS">
    <w:altName w:val="Khmer UI"/>
    <w:panose1 w:val="02000500000000020004"/>
    <w:charset w:val="00"/>
    <w:family w:val="auto"/>
    <w:pitch w:val="variable"/>
    <w:sig w:usb0="A00000EF" w:usb1="5000204A" w:usb2="00010000" w:usb3="00000000" w:csb0="0000011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Khmer OS Siemreap">
    <w:altName w:val="Khmer UI"/>
    <w:panose1 w:val="02000500000000020004"/>
    <w:charset w:val="00"/>
    <w:family w:val="auto"/>
    <w:pitch w:val="variable"/>
    <w:sig w:usb0="A00000EF" w:usb1="5000204A" w:usb2="00010000" w:usb3="00000000" w:csb0="0000011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Khmer UI">
    <w:panose1 w:val="020B0502040204020203"/>
    <w:charset w:val="00"/>
    <w:family w:val="swiss"/>
    <w:pitch w:val="variable"/>
    <w:sig w:usb0="80000003" w:usb1="00000000" w:usb2="00010000" w:usb3="00000000" w:csb0="00000001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4C98B1" w14:textId="77777777" w:rsidR="00F07D00" w:rsidRDefault="00F07D0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806A91" w14:textId="4645CFAB" w:rsidR="00F3729C" w:rsidRDefault="00FB2349" w:rsidP="00F3729C">
    <w:pPr>
      <w:pStyle w:val="Footer"/>
      <w:tabs>
        <w:tab w:val="clear" w:pos="9360"/>
      </w:tabs>
      <w:rPr>
        <w:rFonts w:ascii="Open Sans" w:hAnsi="Open Sans" w:cs="Open Sans"/>
        <w:b/>
        <w:bCs/>
        <w:sz w:val="20"/>
      </w:rPr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59264" behindDoc="0" locked="0" layoutInCell="1" allowOverlap="1" wp14:anchorId="207001C7" wp14:editId="039D5801">
              <wp:simplePos x="0" y="0"/>
              <wp:positionH relativeFrom="column">
                <wp:posOffset>75565</wp:posOffset>
              </wp:positionH>
              <wp:positionV relativeFrom="paragraph">
                <wp:posOffset>-6351</wp:posOffset>
              </wp:positionV>
              <wp:extent cx="6212205" cy="0"/>
              <wp:effectExtent l="0" t="0" r="0" b="0"/>
              <wp:wrapNone/>
              <wp:docPr id="1693857673" name="Straight Connector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212205" cy="0"/>
                      </a:xfrm>
                      <a:prstGeom prst="line">
                        <a:avLst/>
                      </a:prstGeom>
                      <a:ln w="9525">
                        <a:solidFill>
                          <a:srgbClr val="27A1DA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383B3C1" id="Straight Connector 3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5.95pt,-.5pt" to="495.1pt,-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" strokecolor="#27a1da">
              <v:stroke joinstyle="miter"/>
              <o:lock v:ext="edit" shapetype="f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31951B04" wp14:editId="4B152A5A">
              <wp:simplePos x="0" y="0"/>
              <wp:positionH relativeFrom="margin">
                <wp:posOffset>0</wp:posOffset>
              </wp:positionH>
              <wp:positionV relativeFrom="paragraph">
                <wp:posOffset>21590</wp:posOffset>
              </wp:positionV>
              <wp:extent cx="4152900" cy="552450"/>
              <wp:effectExtent l="0" t="0" r="0" b="0"/>
              <wp:wrapNone/>
              <wp:docPr id="10335936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152900" cy="5524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37C896C" w14:textId="77777777" w:rsidR="00F3729C" w:rsidRPr="00011CD8" w:rsidRDefault="00BB65A5" w:rsidP="0081259F">
                          <w:pPr>
                            <w:pStyle w:val="Footer"/>
                            <w:tabs>
                              <w:tab w:val="left" w:pos="5103"/>
                            </w:tabs>
                            <w:spacing w:line="276" w:lineRule="auto"/>
                            <w:rPr>
                              <w:rFonts w:ascii="Calibri" w:hAnsi="Calibri" w:cs="Calibri"/>
                              <w:color w:val="2597CD"/>
                              <w:sz w:val="16"/>
                              <w:szCs w:val="16"/>
                            </w:rPr>
                          </w:pPr>
                          <w:r w:rsidRPr="00011CD8">
                            <w:rPr>
                              <w:rFonts w:ascii="Calibri" w:hAnsi="Calibri" w:cs="Calibri"/>
                              <w:color w:val="2597CD"/>
                              <w:sz w:val="16"/>
                              <w:szCs w:val="16"/>
                            </w:rPr>
                            <w:t>Address:17</w:t>
                          </w:r>
                          <w:r w:rsidRPr="00011CD8">
                            <w:rPr>
                              <w:rFonts w:ascii="Calibri" w:hAnsi="Calibri" w:cs="Calibri"/>
                              <w:color w:val="2597CD"/>
                              <w:sz w:val="16"/>
                              <w:szCs w:val="16"/>
                              <w:vertAlign w:val="superscript"/>
                            </w:rPr>
                            <w:t>th</w:t>
                          </w:r>
                          <w:r w:rsidRPr="00011CD8">
                            <w:rPr>
                              <w:rFonts w:ascii="Calibri" w:hAnsi="Calibri" w:cs="Calibri"/>
                              <w:color w:val="2597CD"/>
                              <w:sz w:val="16"/>
                              <w:szCs w:val="16"/>
                            </w:rPr>
                            <w:t xml:space="preserve">, GIA Tower, Sopheak Mongkol Rd, Koh Pich, Phnom Penh, Cambodia. </w:t>
                          </w:r>
                        </w:p>
                        <w:p w14:paraId="0BB0DCD6" w14:textId="77777777" w:rsidR="00F3729C" w:rsidRPr="00011CD8" w:rsidRDefault="00BB65A5" w:rsidP="0081259F">
                          <w:pPr>
                            <w:pStyle w:val="Footer"/>
                            <w:tabs>
                              <w:tab w:val="left" w:pos="5103"/>
                            </w:tabs>
                            <w:spacing w:line="276" w:lineRule="auto"/>
                            <w:rPr>
                              <w:rFonts w:ascii="Calibri" w:hAnsi="Calibri" w:cs="Calibri"/>
                              <w:color w:val="2597CD"/>
                              <w:sz w:val="16"/>
                              <w:szCs w:val="16"/>
                            </w:rPr>
                          </w:pPr>
                          <w:r w:rsidRPr="00011CD8">
                            <w:rPr>
                              <w:rFonts w:ascii="Calibri" w:hAnsi="Calibri" w:cs="Calibri"/>
                              <w:color w:val="2597CD"/>
                              <w:sz w:val="16"/>
                              <w:szCs w:val="16"/>
                            </w:rPr>
                            <w:t>CAPRED is funded by the Australian Government and implemented by Cowater International</w:t>
                          </w:r>
                        </w:p>
                        <w:p w14:paraId="1B14C719" w14:textId="77777777" w:rsidR="00F3729C" w:rsidRPr="00011CD8" w:rsidRDefault="00F3729C" w:rsidP="0081259F">
                          <w:pPr>
                            <w:spacing w:line="276" w:lineRule="auto"/>
                            <w:rPr>
                              <w:rFonts w:ascii="Calibri" w:hAnsi="Calibri" w:cs="Calibri"/>
                              <w:color w:val="2597CD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951B04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0;margin-top:1.7pt;width:327pt;height:43.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" filled="f" stroked="f" strokeweight=".5pt">
              <v:textbox>
                <w:txbxContent>
                  <w:p w14:paraId="737C896C" w14:textId="77777777" w:rsidR="00F3729C" w:rsidRPr="00011CD8" w:rsidRDefault="00BB65A5" w:rsidP="0081259F">
                    <w:pPr>
                      <w:pStyle w:val="Footer"/>
                      <w:tabs>
                        <w:tab w:val="left" w:pos="5103"/>
                      </w:tabs>
                      <w:spacing w:line="276" w:lineRule="auto"/>
                      <w:rPr>
                        <w:rFonts w:ascii="Calibri" w:hAnsi="Calibri" w:cs="Calibri"/>
                        <w:color w:val="2597CD"/>
                        <w:sz w:val="16"/>
                        <w:szCs w:val="16"/>
                      </w:rPr>
                    </w:pPr>
                    <w:r w:rsidRPr="00011CD8">
                      <w:rPr>
                        <w:rFonts w:ascii="Calibri" w:hAnsi="Calibri" w:cs="Calibri"/>
                        <w:color w:val="2597CD"/>
                        <w:sz w:val="16"/>
                        <w:szCs w:val="16"/>
                      </w:rPr>
                      <w:t>Address:17</w:t>
                    </w:r>
                    <w:r w:rsidRPr="00011CD8">
                      <w:rPr>
                        <w:rFonts w:ascii="Calibri" w:hAnsi="Calibri" w:cs="Calibri"/>
                        <w:color w:val="2597CD"/>
                        <w:sz w:val="16"/>
                        <w:szCs w:val="16"/>
                        <w:vertAlign w:val="superscript"/>
                      </w:rPr>
                      <w:t>th</w:t>
                    </w:r>
                    <w:r w:rsidRPr="00011CD8">
                      <w:rPr>
                        <w:rFonts w:ascii="Calibri" w:hAnsi="Calibri" w:cs="Calibri"/>
                        <w:color w:val="2597CD"/>
                        <w:sz w:val="16"/>
                        <w:szCs w:val="16"/>
                      </w:rPr>
                      <w:t xml:space="preserve">, GIA Tower, Sopheak Mongkol Rd, Koh Pich, Phnom Penh, Cambodia. </w:t>
                    </w:r>
                  </w:p>
                  <w:p w14:paraId="0BB0DCD6" w14:textId="77777777" w:rsidR="00F3729C" w:rsidRPr="00011CD8" w:rsidRDefault="00BB65A5" w:rsidP="0081259F">
                    <w:pPr>
                      <w:pStyle w:val="Footer"/>
                      <w:tabs>
                        <w:tab w:val="left" w:pos="5103"/>
                      </w:tabs>
                      <w:spacing w:line="276" w:lineRule="auto"/>
                      <w:rPr>
                        <w:rFonts w:ascii="Calibri" w:hAnsi="Calibri" w:cs="Calibri"/>
                        <w:color w:val="2597CD"/>
                        <w:sz w:val="16"/>
                        <w:szCs w:val="16"/>
                      </w:rPr>
                    </w:pPr>
                    <w:r w:rsidRPr="00011CD8">
                      <w:rPr>
                        <w:rFonts w:ascii="Calibri" w:hAnsi="Calibri" w:cs="Calibri"/>
                        <w:color w:val="2597CD"/>
                        <w:sz w:val="16"/>
                        <w:szCs w:val="16"/>
                      </w:rPr>
                      <w:t>CAPRED is funded by the Australian Government and implemented by Cowater International</w:t>
                    </w:r>
                  </w:p>
                  <w:p w14:paraId="1B14C719" w14:textId="77777777" w:rsidR="00F3729C" w:rsidRPr="00011CD8" w:rsidRDefault="00F3729C" w:rsidP="0081259F">
                    <w:pPr>
                      <w:spacing w:line="276" w:lineRule="auto"/>
                      <w:rPr>
                        <w:rFonts w:ascii="Calibri" w:hAnsi="Calibri" w:cs="Calibri"/>
                        <w:color w:val="2597CD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3D152BF2" wp14:editId="0667765E">
              <wp:simplePos x="0" y="0"/>
              <wp:positionH relativeFrom="column">
                <wp:posOffset>5105400</wp:posOffset>
              </wp:positionH>
              <wp:positionV relativeFrom="paragraph">
                <wp:posOffset>24130</wp:posOffset>
              </wp:positionV>
              <wp:extent cx="1476375" cy="409575"/>
              <wp:effectExtent l="0" t="0" r="0" b="0"/>
              <wp:wrapNone/>
              <wp:docPr id="352198697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476375" cy="4095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902D1EA" w14:textId="77777777" w:rsidR="00F3729C" w:rsidRPr="00011CD8" w:rsidRDefault="00BB65A5" w:rsidP="0081259F">
                          <w:pPr>
                            <w:pStyle w:val="Footer"/>
                            <w:tabs>
                              <w:tab w:val="left" w:pos="5103"/>
                            </w:tabs>
                            <w:spacing w:line="276" w:lineRule="auto"/>
                            <w:rPr>
                              <w:rFonts w:ascii="Calibri" w:hAnsi="Calibri" w:cs="Calibri"/>
                              <w:color w:val="2597CD"/>
                              <w:sz w:val="16"/>
                              <w:szCs w:val="16"/>
                            </w:rPr>
                          </w:pPr>
                          <w:r w:rsidRPr="00011CD8">
                            <w:rPr>
                              <w:rFonts w:ascii="Calibri" w:hAnsi="Calibri" w:cs="Calibri"/>
                              <w:color w:val="2597CD"/>
                              <w:sz w:val="16"/>
                              <w:szCs w:val="16"/>
                            </w:rPr>
                            <w:t xml:space="preserve">Email: </w:t>
                          </w:r>
                          <w:hyperlink r:id="rId1" w:history="1">
                            <w:r w:rsidRPr="00011CD8">
                              <w:rPr>
                                <w:rFonts w:ascii="Calibri" w:hAnsi="Calibri" w:cs="Calibri"/>
                                <w:color w:val="2597CD"/>
                                <w:sz w:val="16"/>
                                <w:szCs w:val="16"/>
                              </w:rPr>
                              <w:t>info@capred.org</w:t>
                            </w:r>
                          </w:hyperlink>
                          <w:r w:rsidRPr="00011CD8">
                            <w:rPr>
                              <w:rFonts w:ascii="Calibri" w:hAnsi="Calibri" w:cs="Calibri"/>
                              <w:color w:val="2597CD"/>
                              <w:sz w:val="16"/>
                              <w:szCs w:val="16"/>
                            </w:rPr>
                            <w:br/>
                            <w:t>Website:</w:t>
                          </w:r>
                          <w:r w:rsidR="00011CD8">
                            <w:rPr>
                              <w:rFonts w:ascii="Calibri" w:hAnsi="Calibri" w:cs="Calibri" w:hint="cs"/>
                              <w:color w:val="2597CD"/>
                              <w:sz w:val="16"/>
                              <w:szCs w:val="16"/>
                              <w:cs/>
                            </w:rPr>
                            <w:t xml:space="preserve"> www.capred.org</w:t>
                          </w:r>
                        </w:p>
                        <w:p w14:paraId="7C3BECE6" w14:textId="77777777" w:rsidR="00F3729C" w:rsidRPr="00011CD8" w:rsidRDefault="00F3729C" w:rsidP="0081259F">
                          <w:pPr>
                            <w:pStyle w:val="Footer"/>
                            <w:tabs>
                              <w:tab w:val="left" w:pos="5103"/>
                            </w:tabs>
                            <w:spacing w:line="276" w:lineRule="auto"/>
                            <w:rPr>
                              <w:rFonts w:ascii="Calibri" w:hAnsi="Calibri" w:cs="Calibri"/>
                              <w:color w:val="2597CD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D152BF2" id="Text Box 1" o:spid="_x0000_s1027" type="#_x0000_t202" style="position:absolute;margin-left:402pt;margin-top:1.9pt;width:116.25pt;height:32.2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" filled="f" stroked="f" strokeweight=".5pt">
              <v:textbox>
                <w:txbxContent>
                  <w:p w14:paraId="7902D1EA" w14:textId="77777777" w:rsidR="00F3729C" w:rsidRPr="00011CD8" w:rsidRDefault="00BB65A5" w:rsidP="0081259F">
                    <w:pPr>
                      <w:pStyle w:val="Footer"/>
                      <w:tabs>
                        <w:tab w:val="left" w:pos="5103"/>
                      </w:tabs>
                      <w:spacing w:line="276" w:lineRule="auto"/>
                      <w:rPr>
                        <w:rFonts w:ascii="Calibri" w:hAnsi="Calibri" w:cs="Calibri"/>
                        <w:color w:val="2597CD"/>
                        <w:sz w:val="16"/>
                        <w:szCs w:val="16"/>
                      </w:rPr>
                    </w:pPr>
                    <w:r w:rsidRPr="00011CD8">
                      <w:rPr>
                        <w:rFonts w:ascii="Calibri" w:hAnsi="Calibri" w:cs="Calibri"/>
                        <w:color w:val="2597CD"/>
                        <w:sz w:val="16"/>
                        <w:szCs w:val="16"/>
                      </w:rPr>
                      <w:t xml:space="preserve">Email: </w:t>
                    </w:r>
                    <w:hyperlink r:id="rId2" w:history="1">
                      <w:r w:rsidRPr="00011CD8">
                        <w:rPr>
                          <w:rFonts w:ascii="Calibri" w:hAnsi="Calibri" w:cs="Calibri"/>
                          <w:color w:val="2597CD"/>
                          <w:sz w:val="16"/>
                          <w:szCs w:val="16"/>
                        </w:rPr>
                        <w:t>info@capred.org</w:t>
                      </w:r>
                    </w:hyperlink>
                    <w:r w:rsidRPr="00011CD8">
                      <w:rPr>
                        <w:rFonts w:ascii="Calibri" w:hAnsi="Calibri" w:cs="Calibri"/>
                        <w:color w:val="2597CD"/>
                        <w:sz w:val="16"/>
                        <w:szCs w:val="16"/>
                      </w:rPr>
                      <w:br/>
                      <w:t>Website:</w:t>
                    </w:r>
                    <w:r w:rsidR="00011CD8">
                      <w:rPr>
                        <w:rFonts w:ascii="Calibri" w:hAnsi="Calibri" w:cs="Calibri" w:hint="cs"/>
                        <w:color w:val="2597CD"/>
                        <w:sz w:val="16"/>
                        <w:szCs w:val="16"/>
                        <w:cs/>
                      </w:rPr>
                      <w:t xml:space="preserve"> www.capred.org</w:t>
                    </w:r>
                  </w:p>
                  <w:p w14:paraId="7C3BECE6" w14:textId="77777777" w:rsidR="00F3729C" w:rsidRPr="00011CD8" w:rsidRDefault="00F3729C" w:rsidP="0081259F">
                    <w:pPr>
                      <w:pStyle w:val="Footer"/>
                      <w:tabs>
                        <w:tab w:val="left" w:pos="5103"/>
                      </w:tabs>
                      <w:spacing w:line="276" w:lineRule="auto"/>
                      <w:rPr>
                        <w:rFonts w:ascii="Calibri" w:hAnsi="Calibri" w:cs="Calibri"/>
                        <w:color w:val="2597CD"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084F879" w14:textId="77777777" w:rsidR="00F3729C" w:rsidRPr="0019468D" w:rsidRDefault="001C14AF" w:rsidP="00F3729C">
    <w:pPr>
      <w:pStyle w:val="Footer"/>
    </w:pPr>
    <w:r w:rsidRPr="001C14AF">
      <w:rPr>
        <w:noProof/>
        <w:cs/>
      </w:rPr>
      <w:drawing>
        <wp:anchor distT="0" distB="0" distL="114300" distR="114300" simplePos="0" relativeHeight="251660288" behindDoc="0" locked="0" layoutInCell="1" allowOverlap="1" wp14:anchorId="6451F0BE" wp14:editId="389965E2">
          <wp:simplePos x="0" y="0"/>
          <wp:positionH relativeFrom="column">
            <wp:posOffset>0</wp:posOffset>
          </wp:positionH>
          <wp:positionV relativeFrom="paragraph">
            <wp:posOffset>36297</wp:posOffset>
          </wp:positionV>
          <wp:extent cx="6309360" cy="808990"/>
          <wp:effectExtent l="0" t="0" r="0" b="0"/>
          <wp:wrapNone/>
          <wp:docPr id="13405574" name="Picture 1340557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09360" cy="8089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B8859C" w14:textId="77777777" w:rsidR="00F07D00" w:rsidRDefault="00F07D0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1223B2E" w14:textId="77777777" w:rsidR="007D6D4C" w:rsidRDefault="007D6D4C" w:rsidP="00171482">
      <w:pPr>
        <w:spacing w:after="0" w:line="240" w:lineRule="auto"/>
      </w:pPr>
      <w:r>
        <w:separator/>
      </w:r>
    </w:p>
  </w:footnote>
  <w:footnote w:type="continuationSeparator" w:id="0">
    <w:p w14:paraId="4EA9439E" w14:textId="77777777" w:rsidR="007D6D4C" w:rsidRDefault="007D6D4C" w:rsidP="001714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76B9EB" w14:textId="77777777" w:rsidR="00F07D00" w:rsidRDefault="00F07D0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EB050A" w14:textId="09BCEC19" w:rsidR="00F3729C" w:rsidRDefault="0081259F">
    <w:pPr>
      <w:pStyle w:val="Header"/>
    </w:pPr>
    <w:r>
      <w:rPr>
        <w:noProof/>
      </w:rPr>
      <w:drawing>
        <wp:anchor distT="0" distB="0" distL="114300" distR="114300" simplePos="0" relativeHeight="251657216" behindDoc="0" locked="0" layoutInCell="1" allowOverlap="1" wp14:anchorId="36A02ADF" wp14:editId="47699582">
          <wp:simplePos x="0" y="0"/>
          <wp:positionH relativeFrom="margin">
            <wp:posOffset>3721100</wp:posOffset>
          </wp:positionH>
          <wp:positionV relativeFrom="margin">
            <wp:posOffset>-450850</wp:posOffset>
          </wp:positionV>
          <wp:extent cx="2584450" cy="239395"/>
          <wp:effectExtent l="0" t="0" r="6350" b="1905"/>
          <wp:wrapThrough wrapText="bothSides">
            <wp:wrapPolygon edited="0">
              <wp:start x="0" y="0"/>
              <wp:lineTo x="0" y="20626"/>
              <wp:lineTo x="21547" y="20626"/>
              <wp:lineTo x="21547" y="0"/>
              <wp:lineTo x="0" y="0"/>
            </wp:wrapPolygon>
          </wp:wrapThrough>
          <wp:docPr id="1794833696" name="Picture 179483369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84450" cy="2393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B2349">
      <w:rPr>
        <w:noProof/>
      </w:rPr>
      <mc:AlternateContent>
        <mc:Choice Requires="wps">
          <w:drawing>
            <wp:anchor distT="4294967295" distB="4294967295" distL="114300" distR="114300" simplePos="0" relativeHeight="251655168" behindDoc="0" locked="0" layoutInCell="1" allowOverlap="1" wp14:anchorId="32D098EB" wp14:editId="24E9BA87">
              <wp:simplePos x="0" y="0"/>
              <wp:positionH relativeFrom="margin">
                <wp:posOffset>3810</wp:posOffset>
              </wp:positionH>
              <wp:positionV relativeFrom="paragraph">
                <wp:posOffset>167639</wp:posOffset>
              </wp:positionV>
              <wp:extent cx="6305550" cy="0"/>
              <wp:effectExtent l="0" t="0" r="0" b="0"/>
              <wp:wrapNone/>
              <wp:docPr id="1768256323" name="Straight Connector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305550" cy="0"/>
                      </a:xfrm>
                      <a:prstGeom prst="line">
                        <a:avLst/>
                      </a:prstGeom>
                      <a:ln>
                        <a:solidFill>
                          <a:srgbClr val="0C425E"/>
                        </a:solidFill>
                      </a:ln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6E3B49E" id="Straight Connector 4" o:spid="_x0000_s1026" style="position:absolute;z-index:251655168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page" from=".3pt,13.2pt" to="496.8pt,1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" strokecolor="#0c425e" strokeweight="1pt">
              <v:stroke joinstyle="miter"/>
              <o:lock v:ext="edit" shapetype="f"/>
              <w10:wrap anchorx="margin"/>
            </v:line>
          </w:pict>
        </mc:Fallback>
      </mc:AlternateContent>
    </w:r>
    <w:r w:rsidR="00171482">
      <w:rPr>
        <w:noProof/>
        <w:lang w:val="km-KH"/>
      </w:rPr>
      <w:drawing>
        <wp:anchor distT="0" distB="0" distL="114300" distR="114300" simplePos="0" relativeHeight="251654144" behindDoc="0" locked="0" layoutInCell="1" allowOverlap="1" wp14:anchorId="193FE412" wp14:editId="328585C5">
          <wp:simplePos x="0" y="0"/>
          <wp:positionH relativeFrom="margin">
            <wp:posOffset>-3810</wp:posOffset>
          </wp:positionH>
          <wp:positionV relativeFrom="margin">
            <wp:posOffset>-441960</wp:posOffset>
          </wp:positionV>
          <wp:extent cx="1231265" cy="247015"/>
          <wp:effectExtent l="0" t="0" r="635" b="0"/>
          <wp:wrapSquare wrapText="bothSides"/>
          <wp:docPr id="1774263557" name="Picture 17742635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31265" cy="2470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D4D96">
      <w:rPr>
        <w:noProof/>
        <w:cs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B56CDF" w14:textId="77777777" w:rsidR="00F07D00" w:rsidRDefault="00F07D0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622674"/>
    <w:multiLevelType w:val="hybridMultilevel"/>
    <w:tmpl w:val="D910D94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5800E3"/>
    <w:multiLevelType w:val="multilevel"/>
    <w:tmpl w:val="5D2CD7D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1E8044B3"/>
    <w:multiLevelType w:val="hybridMultilevel"/>
    <w:tmpl w:val="E8A49CE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DF5A4C"/>
    <w:multiLevelType w:val="hybridMultilevel"/>
    <w:tmpl w:val="DD7EE572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4" w15:restartNumberingAfterBreak="0">
    <w:nsid w:val="22E12A72"/>
    <w:multiLevelType w:val="multilevel"/>
    <w:tmpl w:val="FFFFFFF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96253D6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3F7A5E3A"/>
    <w:multiLevelType w:val="hybridMultilevel"/>
    <w:tmpl w:val="25BAD25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1E61944"/>
    <w:multiLevelType w:val="hybridMultilevel"/>
    <w:tmpl w:val="2A2AF6F8"/>
    <w:lvl w:ilvl="0" w:tplc="20E2EB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A58B2E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CF8D42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5E62B3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16E956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1DACFF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DF0453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E106C3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182168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7721CBA"/>
    <w:multiLevelType w:val="hybridMultilevel"/>
    <w:tmpl w:val="A8343FF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0494581"/>
    <w:multiLevelType w:val="hybridMultilevel"/>
    <w:tmpl w:val="44E0CBA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7027573"/>
    <w:multiLevelType w:val="hybridMultilevel"/>
    <w:tmpl w:val="2682B226"/>
    <w:lvl w:ilvl="0" w:tplc="C824933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70F6868"/>
    <w:multiLevelType w:val="hybridMultilevel"/>
    <w:tmpl w:val="4886929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C3C0B6A"/>
    <w:multiLevelType w:val="hybridMultilevel"/>
    <w:tmpl w:val="2F2C3BD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26841BB"/>
    <w:multiLevelType w:val="hybridMultilevel"/>
    <w:tmpl w:val="D6EC937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336016F"/>
    <w:multiLevelType w:val="hybridMultilevel"/>
    <w:tmpl w:val="38BE5C9A"/>
    <w:lvl w:ilvl="0" w:tplc="D246495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8D0B03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5E07C3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8FC91E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77E070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D6E4F0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3647E9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89EA85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D46187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A240FB0"/>
    <w:multiLevelType w:val="hybridMultilevel"/>
    <w:tmpl w:val="EEDE754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60107932">
    <w:abstractNumId w:val="4"/>
  </w:num>
  <w:num w:numId="2" w16cid:durableId="1536848807">
    <w:abstractNumId w:val="7"/>
  </w:num>
  <w:num w:numId="3" w16cid:durableId="192377759">
    <w:abstractNumId w:val="14"/>
  </w:num>
  <w:num w:numId="4" w16cid:durableId="888346816">
    <w:abstractNumId w:val="1"/>
  </w:num>
  <w:num w:numId="5" w16cid:durableId="1383365804">
    <w:abstractNumId w:val="5"/>
  </w:num>
  <w:num w:numId="6" w16cid:durableId="376659169">
    <w:abstractNumId w:val="13"/>
  </w:num>
  <w:num w:numId="7" w16cid:durableId="438184134">
    <w:abstractNumId w:val="11"/>
  </w:num>
  <w:num w:numId="8" w16cid:durableId="1524246713">
    <w:abstractNumId w:val="10"/>
  </w:num>
  <w:num w:numId="9" w16cid:durableId="1760830981">
    <w:abstractNumId w:val="6"/>
  </w:num>
  <w:num w:numId="10" w16cid:durableId="1661039014">
    <w:abstractNumId w:val="9"/>
  </w:num>
  <w:num w:numId="11" w16cid:durableId="278414694">
    <w:abstractNumId w:val="2"/>
  </w:num>
  <w:num w:numId="12" w16cid:durableId="1160464628">
    <w:abstractNumId w:val="15"/>
  </w:num>
  <w:num w:numId="13" w16cid:durableId="1530989701">
    <w:abstractNumId w:val="0"/>
  </w:num>
  <w:num w:numId="14" w16cid:durableId="1664046776">
    <w:abstractNumId w:val="3"/>
  </w:num>
  <w:num w:numId="15" w16cid:durableId="618070521">
    <w:abstractNumId w:val="12"/>
  </w:num>
  <w:num w:numId="16" w16cid:durableId="914126120">
    <w:abstractNumId w:val="8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1F7E"/>
    <w:rsid w:val="00000926"/>
    <w:rsid w:val="00000D05"/>
    <w:rsid w:val="000013F7"/>
    <w:rsid w:val="00001F7E"/>
    <w:rsid w:val="0000340B"/>
    <w:rsid w:val="000038C7"/>
    <w:rsid w:val="000038FC"/>
    <w:rsid w:val="0000399E"/>
    <w:rsid w:val="00003A90"/>
    <w:rsid w:val="00004F80"/>
    <w:rsid w:val="0000507F"/>
    <w:rsid w:val="000059C0"/>
    <w:rsid w:val="00006A92"/>
    <w:rsid w:val="00007C16"/>
    <w:rsid w:val="00007F31"/>
    <w:rsid w:val="00010DDB"/>
    <w:rsid w:val="000113E3"/>
    <w:rsid w:val="00011CD8"/>
    <w:rsid w:val="0001211D"/>
    <w:rsid w:val="000127E9"/>
    <w:rsid w:val="00012BE1"/>
    <w:rsid w:val="00012F94"/>
    <w:rsid w:val="00013D88"/>
    <w:rsid w:val="00014777"/>
    <w:rsid w:val="000148BD"/>
    <w:rsid w:val="000151FB"/>
    <w:rsid w:val="000175A2"/>
    <w:rsid w:val="00020CBF"/>
    <w:rsid w:val="00021058"/>
    <w:rsid w:val="00024A90"/>
    <w:rsid w:val="00024D36"/>
    <w:rsid w:val="00025B33"/>
    <w:rsid w:val="0002602D"/>
    <w:rsid w:val="0002635D"/>
    <w:rsid w:val="00026F56"/>
    <w:rsid w:val="0003002A"/>
    <w:rsid w:val="00032582"/>
    <w:rsid w:val="00032700"/>
    <w:rsid w:val="0003286F"/>
    <w:rsid w:val="00032C13"/>
    <w:rsid w:val="00033B73"/>
    <w:rsid w:val="00033E60"/>
    <w:rsid w:val="00034559"/>
    <w:rsid w:val="00035BEC"/>
    <w:rsid w:val="0003627D"/>
    <w:rsid w:val="000364B9"/>
    <w:rsid w:val="00036933"/>
    <w:rsid w:val="000376C0"/>
    <w:rsid w:val="00040E4C"/>
    <w:rsid w:val="00044252"/>
    <w:rsid w:val="0004462D"/>
    <w:rsid w:val="000448CC"/>
    <w:rsid w:val="00046134"/>
    <w:rsid w:val="00046A36"/>
    <w:rsid w:val="00047B4D"/>
    <w:rsid w:val="0005190B"/>
    <w:rsid w:val="0005376F"/>
    <w:rsid w:val="00054C03"/>
    <w:rsid w:val="00055876"/>
    <w:rsid w:val="00055C2E"/>
    <w:rsid w:val="000566F5"/>
    <w:rsid w:val="000609BD"/>
    <w:rsid w:val="0006130B"/>
    <w:rsid w:val="000625D2"/>
    <w:rsid w:val="00065D04"/>
    <w:rsid w:val="00065DAC"/>
    <w:rsid w:val="00067071"/>
    <w:rsid w:val="0006745C"/>
    <w:rsid w:val="000717B2"/>
    <w:rsid w:val="00071FB4"/>
    <w:rsid w:val="000726C6"/>
    <w:rsid w:val="00072E97"/>
    <w:rsid w:val="00073136"/>
    <w:rsid w:val="0007644A"/>
    <w:rsid w:val="000768E7"/>
    <w:rsid w:val="00077E3E"/>
    <w:rsid w:val="00082CEE"/>
    <w:rsid w:val="00083AA4"/>
    <w:rsid w:val="00086315"/>
    <w:rsid w:val="0008647B"/>
    <w:rsid w:val="00086AA7"/>
    <w:rsid w:val="00087FE0"/>
    <w:rsid w:val="00090A18"/>
    <w:rsid w:val="0009105B"/>
    <w:rsid w:val="00092104"/>
    <w:rsid w:val="00093101"/>
    <w:rsid w:val="00093FA6"/>
    <w:rsid w:val="00094DA7"/>
    <w:rsid w:val="00095EB9"/>
    <w:rsid w:val="000970A6"/>
    <w:rsid w:val="000A060E"/>
    <w:rsid w:val="000A0AD9"/>
    <w:rsid w:val="000A1D4E"/>
    <w:rsid w:val="000A213D"/>
    <w:rsid w:val="000A251C"/>
    <w:rsid w:val="000A4372"/>
    <w:rsid w:val="000A45F6"/>
    <w:rsid w:val="000A49E9"/>
    <w:rsid w:val="000A56FC"/>
    <w:rsid w:val="000A5CEA"/>
    <w:rsid w:val="000A67AE"/>
    <w:rsid w:val="000A6A80"/>
    <w:rsid w:val="000A791E"/>
    <w:rsid w:val="000B10BB"/>
    <w:rsid w:val="000B1FB2"/>
    <w:rsid w:val="000B4C18"/>
    <w:rsid w:val="000B68BD"/>
    <w:rsid w:val="000B6CF8"/>
    <w:rsid w:val="000B7FA8"/>
    <w:rsid w:val="000B7FD9"/>
    <w:rsid w:val="000C0CB9"/>
    <w:rsid w:val="000C1CD8"/>
    <w:rsid w:val="000C2662"/>
    <w:rsid w:val="000C2B69"/>
    <w:rsid w:val="000C2FD5"/>
    <w:rsid w:val="000C4A48"/>
    <w:rsid w:val="000C5F5E"/>
    <w:rsid w:val="000C7059"/>
    <w:rsid w:val="000C764B"/>
    <w:rsid w:val="000C773E"/>
    <w:rsid w:val="000D20D0"/>
    <w:rsid w:val="000D49C3"/>
    <w:rsid w:val="000D5D8F"/>
    <w:rsid w:val="000D7BAB"/>
    <w:rsid w:val="000D7CBC"/>
    <w:rsid w:val="000E02B6"/>
    <w:rsid w:val="000E36E9"/>
    <w:rsid w:val="000E3A7D"/>
    <w:rsid w:val="000E48BB"/>
    <w:rsid w:val="000E5013"/>
    <w:rsid w:val="000E5A1C"/>
    <w:rsid w:val="000E5F9C"/>
    <w:rsid w:val="000E618F"/>
    <w:rsid w:val="000E7028"/>
    <w:rsid w:val="000E7288"/>
    <w:rsid w:val="000F0911"/>
    <w:rsid w:val="000F2538"/>
    <w:rsid w:val="000F4DE0"/>
    <w:rsid w:val="000F699A"/>
    <w:rsid w:val="000F6C55"/>
    <w:rsid w:val="00100E3D"/>
    <w:rsid w:val="00101137"/>
    <w:rsid w:val="00101230"/>
    <w:rsid w:val="00101ACF"/>
    <w:rsid w:val="0010331F"/>
    <w:rsid w:val="001036CC"/>
    <w:rsid w:val="0010446E"/>
    <w:rsid w:val="00104AA7"/>
    <w:rsid w:val="00105737"/>
    <w:rsid w:val="001057AA"/>
    <w:rsid w:val="00110578"/>
    <w:rsid w:val="00110956"/>
    <w:rsid w:val="001129F4"/>
    <w:rsid w:val="0011396A"/>
    <w:rsid w:val="0011572D"/>
    <w:rsid w:val="001160B4"/>
    <w:rsid w:val="00116999"/>
    <w:rsid w:val="00117457"/>
    <w:rsid w:val="00117BBB"/>
    <w:rsid w:val="0012040A"/>
    <w:rsid w:val="00121A87"/>
    <w:rsid w:val="00121FB0"/>
    <w:rsid w:val="001220BB"/>
    <w:rsid w:val="00124410"/>
    <w:rsid w:val="00124A6B"/>
    <w:rsid w:val="0012572D"/>
    <w:rsid w:val="00126D3F"/>
    <w:rsid w:val="00127FEB"/>
    <w:rsid w:val="00132350"/>
    <w:rsid w:val="00133A64"/>
    <w:rsid w:val="00133D9C"/>
    <w:rsid w:val="0013433E"/>
    <w:rsid w:val="001349D0"/>
    <w:rsid w:val="0013522F"/>
    <w:rsid w:val="001357DE"/>
    <w:rsid w:val="0013659D"/>
    <w:rsid w:val="00136A0E"/>
    <w:rsid w:val="001379E3"/>
    <w:rsid w:val="001401E1"/>
    <w:rsid w:val="00140328"/>
    <w:rsid w:val="001407E0"/>
    <w:rsid w:val="00140A4D"/>
    <w:rsid w:val="00140D24"/>
    <w:rsid w:val="001426B6"/>
    <w:rsid w:val="00142779"/>
    <w:rsid w:val="00143046"/>
    <w:rsid w:val="00143379"/>
    <w:rsid w:val="00143E30"/>
    <w:rsid w:val="00143EDD"/>
    <w:rsid w:val="00144011"/>
    <w:rsid w:val="001457C4"/>
    <w:rsid w:val="0014609F"/>
    <w:rsid w:val="00146B36"/>
    <w:rsid w:val="00147F16"/>
    <w:rsid w:val="00152442"/>
    <w:rsid w:val="00153310"/>
    <w:rsid w:val="0015446A"/>
    <w:rsid w:val="001544B4"/>
    <w:rsid w:val="0015593C"/>
    <w:rsid w:val="001606E4"/>
    <w:rsid w:val="0016100B"/>
    <w:rsid w:val="00161128"/>
    <w:rsid w:val="001611CF"/>
    <w:rsid w:val="001612A5"/>
    <w:rsid w:val="00161BD5"/>
    <w:rsid w:val="001629C4"/>
    <w:rsid w:val="00162B30"/>
    <w:rsid w:val="00163086"/>
    <w:rsid w:val="00163100"/>
    <w:rsid w:val="001637D1"/>
    <w:rsid w:val="00163E50"/>
    <w:rsid w:val="00164464"/>
    <w:rsid w:val="001651F2"/>
    <w:rsid w:val="00165C97"/>
    <w:rsid w:val="00166CE9"/>
    <w:rsid w:val="00166DB1"/>
    <w:rsid w:val="00167643"/>
    <w:rsid w:val="001709BF"/>
    <w:rsid w:val="001710CE"/>
    <w:rsid w:val="00171182"/>
    <w:rsid w:val="00171399"/>
    <w:rsid w:val="0017140A"/>
    <w:rsid w:val="00171482"/>
    <w:rsid w:val="0017166E"/>
    <w:rsid w:val="0017268F"/>
    <w:rsid w:val="001738DA"/>
    <w:rsid w:val="00174500"/>
    <w:rsid w:val="00174797"/>
    <w:rsid w:val="00176A7D"/>
    <w:rsid w:val="001809AA"/>
    <w:rsid w:val="00180CF9"/>
    <w:rsid w:val="00181B32"/>
    <w:rsid w:val="001828EE"/>
    <w:rsid w:val="0018360C"/>
    <w:rsid w:val="00184362"/>
    <w:rsid w:val="00185130"/>
    <w:rsid w:val="001870E2"/>
    <w:rsid w:val="00187654"/>
    <w:rsid w:val="00187A2C"/>
    <w:rsid w:val="001904FA"/>
    <w:rsid w:val="00192AE0"/>
    <w:rsid w:val="0019379F"/>
    <w:rsid w:val="001945E9"/>
    <w:rsid w:val="0019536E"/>
    <w:rsid w:val="00195472"/>
    <w:rsid w:val="001A0F25"/>
    <w:rsid w:val="001A108F"/>
    <w:rsid w:val="001A2431"/>
    <w:rsid w:val="001A4DE3"/>
    <w:rsid w:val="001A4E1A"/>
    <w:rsid w:val="001A72C5"/>
    <w:rsid w:val="001B04A6"/>
    <w:rsid w:val="001B0D51"/>
    <w:rsid w:val="001B12E5"/>
    <w:rsid w:val="001B174C"/>
    <w:rsid w:val="001B26ED"/>
    <w:rsid w:val="001B2C23"/>
    <w:rsid w:val="001B3469"/>
    <w:rsid w:val="001B4774"/>
    <w:rsid w:val="001B4FD8"/>
    <w:rsid w:val="001B5C55"/>
    <w:rsid w:val="001B67F6"/>
    <w:rsid w:val="001B6CB2"/>
    <w:rsid w:val="001C0158"/>
    <w:rsid w:val="001C14AF"/>
    <w:rsid w:val="001C1EFE"/>
    <w:rsid w:val="001C2B11"/>
    <w:rsid w:val="001C359B"/>
    <w:rsid w:val="001C6D78"/>
    <w:rsid w:val="001C7B35"/>
    <w:rsid w:val="001D023A"/>
    <w:rsid w:val="001D0995"/>
    <w:rsid w:val="001D2C40"/>
    <w:rsid w:val="001D3D19"/>
    <w:rsid w:val="001D4274"/>
    <w:rsid w:val="001D47F4"/>
    <w:rsid w:val="001D4F12"/>
    <w:rsid w:val="001D5490"/>
    <w:rsid w:val="001D5A9F"/>
    <w:rsid w:val="001D70F7"/>
    <w:rsid w:val="001D7A64"/>
    <w:rsid w:val="001E1380"/>
    <w:rsid w:val="001E31BE"/>
    <w:rsid w:val="001E3B82"/>
    <w:rsid w:val="001E3BEB"/>
    <w:rsid w:val="001E3DF4"/>
    <w:rsid w:val="001E5979"/>
    <w:rsid w:val="001E59D6"/>
    <w:rsid w:val="001E7B36"/>
    <w:rsid w:val="001E7FE4"/>
    <w:rsid w:val="001F071D"/>
    <w:rsid w:val="001F0E29"/>
    <w:rsid w:val="001F163B"/>
    <w:rsid w:val="001F5640"/>
    <w:rsid w:val="001F5C23"/>
    <w:rsid w:val="001F6341"/>
    <w:rsid w:val="001F6D95"/>
    <w:rsid w:val="001F786F"/>
    <w:rsid w:val="001F7BB8"/>
    <w:rsid w:val="0020039D"/>
    <w:rsid w:val="00202630"/>
    <w:rsid w:val="002060D4"/>
    <w:rsid w:val="002068E9"/>
    <w:rsid w:val="00206F44"/>
    <w:rsid w:val="00207A19"/>
    <w:rsid w:val="00211544"/>
    <w:rsid w:val="00213DC6"/>
    <w:rsid w:val="0021497B"/>
    <w:rsid w:val="00215DFE"/>
    <w:rsid w:val="00217E37"/>
    <w:rsid w:val="0022057E"/>
    <w:rsid w:val="00220CBB"/>
    <w:rsid w:val="00222873"/>
    <w:rsid w:val="002229E8"/>
    <w:rsid w:val="00223051"/>
    <w:rsid w:val="00223E2D"/>
    <w:rsid w:val="00224170"/>
    <w:rsid w:val="00224585"/>
    <w:rsid w:val="00224908"/>
    <w:rsid w:val="00224E8F"/>
    <w:rsid w:val="0022526B"/>
    <w:rsid w:val="0022641F"/>
    <w:rsid w:val="002313C8"/>
    <w:rsid w:val="00231496"/>
    <w:rsid w:val="002323AC"/>
    <w:rsid w:val="00232AF9"/>
    <w:rsid w:val="00232D43"/>
    <w:rsid w:val="0023304E"/>
    <w:rsid w:val="002335D1"/>
    <w:rsid w:val="00233907"/>
    <w:rsid w:val="00234185"/>
    <w:rsid w:val="00236677"/>
    <w:rsid w:val="0023692A"/>
    <w:rsid w:val="00237846"/>
    <w:rsid w:val="00240DC1"/>
    <w:rsid w:val="002430D4"/>
    <w:rsid w:val="00244437"/>
    <w:rsid w:val="00244729"/>
    <w:rsid w:val="00246B88"/>
    <w:rsid w:val="0024767F"/>
    <w:rsid w:val="002505A3"/>
    <w:rsid w:val="002505E6"/>
    <w:rsid w:val="00253EDA"/>
    <w:rsid w:val="0025414C"/>
    <w:rsid w:val="00254828"/>
    <w:rsid w:val="002548EE"/>
    <w:rsid w:val="0025646B"/>
    <w:rsid w:val="00256565"/>
    <w:rsid w:val="00256FDE"/>
    <w:rsid w:val="002601A4"/>
    <w:rsid w:val="0026039C"/>
    <w:rsid w:val="00260D67"/>
    <w:rsid w:val="00261202"/>
    <w:rsid w:val="0026162B"/>
    <w:rsid w:val="00261853"/>
    <w:rsid w:val="00261937"/>
    <w:rsid w:val="00261B61"/>
    <w:rsid w:val="00261E17"/>
    <w:rsid w:val="00264778"/>
    <w:rsid w:val="00266216"/>
    <w:rsid w:val="002662EE"/>
    <w:rsid w:val="00267520"/>
    <w:rsid w:val="002702F3"/>
    <w:rsid w:val="00270B83"/>
    <w:rsid w:val="00271549"/>
    <w:rsid w:val="00271615"/>
    <w:rsid w:val="002718AB"/>
    <w:rsid w:val="00272A9E"/>
    <w:rsid w:val="00272EAF"/>
    <w:rsid w:val="00276BA9"/>
    <w:rsid w:val="00277827"/>
    <w:rsid w:val="00277C78"/>
    <w:rsid w:val="00281B56"/>
    <w:rsid w:val="00281B72"/>
    <w:rsid w:val="00284D68"/>
    <w:rsid w:val="00285403"/>
    <w:rsid w:val="002870D4"/>
    <w:rsid w:val="00287691"/>
    <w:rsid w:val="00290308"/>
    <w:rsid w:val="00291F01"/>
    <w:rsid w:val="002941AF"/>
    <w:rsid w:val="002944D8"/>
    <w:rsid w:val="002950B8"/>
    <w:rsid w:val="002953C7"/>
    <w:rsid w:val="00295897"/>
    <w:rsid w:val="002958E9"/>
    <w:rsid w:val="00295C7A"/>
    <w:rsid w:val="00296ADF"/>
    <w:rsid w:val="002970DA"/>
    <w:rsid w:val="002970FE"/>
    <w:rsid w:val="002A04C4"/>
    <w:rsid w:val="002A06C7"/>
    <w:rsid w:val="002A1114"/>
    <w:rsid w:val="002A4373"/>
    <w:rsid w:val="002A4C47"/>
    <w:rsid w:val="002A4D57"/>
    <w:rsid w:val="002A54CA"/>
    <w:rsid w:val="002A5AD6"/>
    <w:rsid w:val="002A6F92"/>
    <w:rsid w:val="002A773E"/>
    <w:rsid w:val="002A7B8E"/>
    <w:rsid w:val="002A7E29"/>
    <w:rsid w:val="002A7E54"/>
    <w:rsid w:val="002B084F"/>
    <w:rsid w:val="002B089A"/>
    <w:rsid w:val="002B1866"/>
    <w:rsid w:val="002B1D60"/>
    <w:rsid w:val="002B22E1"/>
    <w:rsid w:val="002B43B6"/>
    <w:rsid w:val="002B50BF"/>
    <w:rsid w:val="002B59D6"/>
    <w:rsid w:val="002C0009"/>
    <w:rsid w:val="002C05F0"/>
    <w:rsid w:val="002C137E"/>
    <w:rsid w:val="002C1A8C"/>
    <w:rsid w:val="002C1C6F"/>
    <w:rsid w:val="002C24A5"/>
    <w:rsid w:val="002C25CD"/>
    <w:rsid w:val="002C2BFB"/>
    <w:rsid w:val="002C3A40"/>
    <w:rsid w:val="002C4529"/>
    <w:rsid w:val="002C4B2A"/>
    <w:rsid w:val="002C4C43"/>
    <w:rsid w:val="002C64CD"/>
    <w:rsid w:val="002C74E2"/>
    <w:rsid w:val="002D0935"/>
    <w:rsid w:val="002D0AD8"/>
    <w:rsid w:val="002D0B88"/>
    <w:rsid w:val="002D1B7B"/>
    <w:rsid w:val="002D1C1B"/>
    <w:rsid w:val="002D1D6C"/>
    <w:rsid w:val="002D27E0"/>
    <w:rsid w:val="002D29DA"/>
    <w:rsid w:val="002D2D72"/>
    <w:rsid w:val="002D31ED"/>
    <w:rsid w:val="002D3827"/>
    <w:rsid w:val="002D587E"/>
    <w:rsid w:val="002D59B3"/>
    <w:rsid w:val="002D63F9"/>
    <w:rsid w:val="002D76CB"/>
    <w:rsid w:val="002E10A5"/>
    <w:rsid w:val="002E18B9"/>
    <w:rsid w:val="002E1CFE"/>
    <w:rsid w:val="002E219E"/>
    <w:rsid w:val="002E235C"/>
    <w:rsid w:val="002E31BC"/>
    <w:rsid w:val="002E3218"/>
    <w:rsid w:val="002E3286"/>
    <w:rsid w:val="002E49CE"/>
    <w:rsid w:val="002E4C78"/>
    <w:rsid w:val="002E51AE"/>
    <w:rsid w:val="002E5525"/>
    <w:rsid w:val="002E6BCC"/>
    <w:rsid w:val="002E7F2A"/>
    <w:rsid w:val="002E7FA5"/>
    <w:rsid w:val="002F1A6D"/>
    <w:rsid w:val="002F2459"/>
    <w:rsid w:val="002F27EC"/>
    <w:rsid w:val="002F2807"/>
    <w:rsid w:val="002F2A68"/>
    <w:rsid w:val="002F4652"/>
    <w:rsid w:val="002F51AB"/>
    <w:rsid w:val="002F54B2"/>
    <w:rsid w:val="002F5BD9"/>
    <w:rsid w:val="002F5D63"/>
    <w:rsid w:val="002F64A8"/>
    <w:rsid w:val="002F7B28"/>
    <w:rsid w:val="003004E9"/>
    <w:rsid w:val="00300B37"/>
    <w:rsid w:val="00300EA3"/>
    <w:rsid w:val="00302488"/>
    <w:rsid w:val="00303863"/>
    <w:rsid w:val="00304A27"/>
    <w:rsid w:val="00305419"/>
    <w:rsid w:val="00306A90"/>
    <w:rsid w:val="00306AF6"/>
    <w:rsid w:val="003073E0"/>
    <w:rsid w:val="00307C00"/>
    <w:rsid w:val="003166BC"/>
    <w:rsid w:val="00316ED2"/>
    <w:rsid w:val="003208D3"/>
    <w:rsid w:val="00321047"/>
    <w:rsid w:val="003210D8"/>
    <w:rsid w:val="003217B9"/>
    <w:rsid w:val="00322348"/>
    <w:rsid w:val="0032271B"/>
    <w:rsid w:val="0032275A"/>
    <w:rsid w:val="00322F10"/>
    <w:rsid w:val="00327454"/>
    <w:rsid w:val="00330599"/>
    <w:rsid w:val="003305A0"/>
    <w:rsid w:val="003305B6"/>
    <w:rsid w:val="0033122A"/>
    <w:rsid w:val="0033152E"/>
    <w:rsid w:val="00332635"/>
    <w:rsid w:val="00332738"/>
    <w:rsid w:val="00332BEA"/>
    <w:rsid w:val="00332E93"/>
    <w:rsid w:val="00332F04"/>
    <w:rsid w:val="003337B0"/>
    <w:rsid w:val="00333F29"/>
    <w:rsid w:val="00335156"/>
    <w:rsid w:val="00335DD8"/>
    <w:rsid w:val="00336351"/>
    <w:rsid w:val="0033644D"/>
    <w:rsid w:val="003368E0"/>
    <w:rsid w:val="00340612"/>
    <w:rsid w:val="00340942"/>
    <w:rsid w:val="00341ED3"/>
    <w:rsid w:val="00341FCC"/>
    <w:rsid w:val="003430B7"/>
    <w:rsid w:val="00344FB1"/>
    <w:rsid w:val="00346A93"/>
    <w:rsid w:val="003503B5"/>
    <w:rsid w:val="003511B4"/>
    <w:rsid w:val="00351D64"/>
    <w:rsid w:val="0035252C"/>
    <w:rsid w:val="0035626F"/>
    <w:rsid w:val="00356F5B"/>
    <w:rsid w:val="00360339"/>
    <w:rsid w:val="0036390F"/>
    <w:rsid w:val="003643CE"/>
    <w:rsid w:val="003644F7"/>
    <w:rsid w:val="0036546C"/>
    <w:rsid w:val="003656C8"/>
    <w:rsid w:val="00365C29"/>
    <w:rsid w:val="0037046D"/>
    <w:rsid w:val="003712BE"/>
    <w:rsid w:val="00371A17"/>
    <w:rsid w:val="00371F84"/>
    <w:rsid w:val="003724F3"/>
    <w:rsid w:val="00372AB0"/>
    <w:rsid w:val="003737BC"/>
    <w:rsid w:val="00373AF6"/>
    <w:rsid w:val="003756E6"/>
    <w:rsid w:val="00376081"/>
    <w:rsid w:val="0037690D"/>
    <w:rsid w:val="00376B38"/>
    <w:rsid w:val="00376DD5"/>
    <w:rsid w:val="00377D4F"/>
    <w:rsid w:val="00380DEF"/>
    <w:rsid w:val="003810AD"/>
    <w:rsid w:val="0038241D"/>
    <w:rsid w:val="0038268D"/>
    <w:rsid w:val="0038275B"/>
    <w:rsid w:val="00385365"/>
    <w:rsid w:val="00385B3C"/>
    <w:rsid w:val="003865EC"/>
    <w:rsid w:val="00386A6A"/>
    <w:rsid w:val="00386EFC"/>
    <w:rsid w:val="003876E1"/>
    <w:rsid w:val="00387EC7"/>
    <w:rsid w:val="003914D9"/>
    <w:rsid w:val="00391508"/>
    <w:rsid w:val="00393692"/>
    <w:rsid w:val="0039447C"/>
    <w:rsid w:val="003947E1"/>
    <w:rsid w:val="00395E1A"/>
    <w:rsid w:val="00396044"/>
    <w:rsid w:val="00396B2C"/>
    <w:rsid w:val="003A0298"/>
    <w:rsid w:val="003A06A0"/>
    <w:rsid w:val="003A1903"/>
    <w:rsid w:val="003A2248"/>
    <w:rsid w:val="003A31BD"/>
    <w:rsid w:val="003A3605"/>
    <w:rsid w:val="003A3A2A"/>
    <w:rsid w:val="003A3ED7"/>
    <w:rsid w:val="003A4486"/>
    <w:rsid w:val="003A473F"/>
    <w:rsid w:val="003A4BC2"/>
    <w:rsid w:val="003A4C23"/>
    <w:rsid w:val="003A4F75"/>
    <w:rsid w:val="003A5945"/>
    <w:rsid w:val="003A603B"/>
    <w:rsid w:val="003A6A0B"/>
    <w:rsid w:val="003A7202"/>
    <w:rsid w:val="003B075E"/>
    <w:rsid w:val="003B1236"/>
    <w:rsid w:val="003B1381"/>
    <w:rsid w:val="003B2255"/>
    <w:rsid w:val="003B261E"/>
    <w:rsid w:val="003B368A"/>
    <w:rsid w:val="003B5CA8"/>
    <w:rsid w:val="003B5D8B"/>
    <w:rsid w:val="003B613A"/>
    <w:rsid w:val="003B6E67"/>
    <w:rsid w:val="003B7504"/>
    <w:rsid w:val="003C1084"/>
    <w:rsid w:val="003C1A0D"/>
    <w:rsid w:val="003C1EB4"/>
    <w:rsid w:val="003C23D9"/>
    <w:rsid w:val="003C2CAE"/>
    <w:rsid w:val="003C2FCC"/>
    <w:rsid w:val="003C486A"/>
    <w:rsid w:val="003C4FC4"/>
    <w:rsid w:val="003C59CF"/>
    <w:rsid w:val="003C6856"/>
    <w:rsid w:val="003C75CB"/>
    <w:rsid w:val="003C766D"/>
    <w:rsid w:val="003C775A"/>
    <w:rsid w:val="003D033E"/>
    <w:rsid w:val="003D2174"/>
    <w:rsid w:val="003D42C6"/>
    <w:rsid w:val="003D5A76"/>
    <w:rsid w:val="003D6057"/>
    <w:rsid w:val="003D6C8B"/>
    <w:rsid w:val="003D6F6A"/>
    <w:rsid w:val="003D776B"/>
    <w:rsid w:val="003E0693"/>
    <w:rsid w:val="003E1EF6"/>
    <w:rsid w:val="003E30AA"/>
    <w:rsid w:val="003E37AB"/>
    <w:rsid w:val="003E5838"/>
    <w:rsid w:val="003E62A7"/>
    <w:rsid w:val="003E7B13"/>
    <w:rsid w:val="003F0C9E"/>
    <w:rsid w:val="003F0D5E"/>
    <w:rsid w:val="003F15BE"/>
    <w:rsid w:val="003F1B81"/>
    <w:rsid w:val="003F2015"/>
    <w:rsid w:val="003F2BF9"/>
    <w:rsid w:val="003F3064"/>
    <w:rsid w:val="003F4CE6"/>
    <w:rsid w:val="003F5602"/>
    <w:rsid w:val="003F56EE"/>
    <w:rsid w:val="003F5A4E"/>
    <w:rsid w:val="003F5E03"/>
    <w:rsid w:val="003F5FCC"/>
    <w:rsid w:val="003F65DB"/>
    <w:rsid w:val="00402A20"/>
    <w:rsid w:val="00402AAE"/>
    <w:rsid w:val="00402E22"/>
    <w:rsid w:val="0040327E"/>
    <w:rsid w:val="0040339E"/>
    <w:rsid w:val="004036A9"/>
    <w:rsid w:val="00404D5D"/>
    <w:rsid w:val="004053B7"/>
    <w:rsid w:val="00405971"/>
    <w:rsid w:val="00405ADA"/>
    <w:rsid w:val="004076F8"/>
    <w:rsid w:val="00407F58"/>
    <w:rsid w:val="00410A14"/>
    <w:rsid w:val="00410DC3"/>
    <w:rsid w:val="00411638"/>
    <w:rsid w:val="00412193"/>
    <w:rsid w:val="00412B37"/>
    <w:rsid w:val="00412F08"/>
    <w:rsid w:val="00413636"/>
    <w:rsid w:val="00413DF6"/>
    <w:rsid w:val="0041466E"/>
    <w:rsid w:val="00416A35"/>
    <w:rsid w:val="00417BCD"/>
    <w:rsid w:val="004202F5"/>
    <w:rsid w:val="00420B12"/>
    <w:rsid w:val="00420C3C"/>
    <w:rsid w:val="00420C8E"/>
    <w:rsid w:val="0042149D"/>
    <w:rsid w:val="004219BE"/>
    <w:rsid w:val="0042240A"/>
    <w:rsid w:val="00422506"/>
    <w:rsid w:val="00422787"/>
    <w:rsid w:val="00422FBB"/>
    <w:rsid w:val="004230C4"/>
    <w:rsid w:val="0042444D"/>
    <w:rsid w:val="0042483F"/>
    <w:rsid w:val="00425375"/>
    <w:rsid w:val="0042627E"/>
    <w:rsid w:val="00426E95"/>
    <w:rsid w:val="004271F5"/>
    <w:rsid w:val="00427684"/>
    <w:rsid w:val="00431137"/>
    <w:rsid w:val="00433AD4"/>
    <w:rsid w:val="00433D05"/>
    <w:rsid w:val="00434A9F"/>
    <w:rsid w:val="00434D45"/>
    <w:rsid w:val="004357B5"/>
    <w:rsid w:val="004412C0"/>
    <w:rsid w:val="00444132"/>
    <w:rsid w:val="0044560D"/>
    <w:rsid w:val="00445D4D"/>
    <w:rsid w:val="0044788D"/>
    <w:rsid w:val="0045207C"/>
    <w:rsid w:val="004533F4"/>
    <w:rsid w:val="00453E65"/>
    <w:rsid w:val="00454477"/>
    <w:rsid w:val="00454902"/>
    <w:rsid w:val="00454B39"/>
    <w:rsid w:val="00454C12"/>
    <w:rsid w:val="00455360"/>
    <w:rsid w:val="004566A5"/>
    <w:rsid w:val="00457488"/>
    <w:rsid w:val="0045756F"/>
    <w:rsid w:val="00457AC3"/>
    <w:rsid w:val="00457F2B"/>
    <w:rsid w:val="004601B9"/>
    <w:rsid w:val="0046102F"/>
    <w:rsid w:val="00461B80"/>
    <w:rsid w:val="00461FFB"/>
    <w:rsid w:val="0046253F"/>
    <w:rsid w:val="004635BB"/>
    <w:rsid w:val="00463907"/>
    <w:rsid w:val="00463ED2"/>
    <w:rsid w:val="00464798"/>
    <w:rsid w:val="00464BFC"/>
    <w:rsid w:val="00465279"/>
    <w:rsid w:val="004657C4"/>
    <w:rsid w:val="0046600E"/>
    <w:rsid w:val="00466F61"/>
    <w:rsid w:val="0047113F"/>
    <w:rsid w:val="00471D85"/>
    <w:rsid w:val="004726FF"/>
    <w:rsid w:val="0047381B"/>
    <w:rsid w:val="00474652"/>
    <w:rsid w:val="004753F0"/>
    <w:rsid w:val="004770DA"/>
    <w:rsid w:val="00477662"/>
    <w:rsid w:val="00477E50"/>
    <w:rsid w:val="004800E9"/>
    <w:rsid w:val="0048012E"/>
    <w:rsid w:val="004815B9"/>
    <w:rsid w:val="0048230E"/>
    <w:rsid w:val="0048260E"/>
    <w:rsid w:val="0048298B"/>
    <w:rsid w:val="00482E4D"/>
    <w:rsid w:val="00483DBB"/>
    <w:rsid w:val="00484740"/>
    <w:rsid w:val="0048490F"/>
    <w:rsid w:val="0048529F"/>
    <w:rsid w:val="00485305"/>
    <w:rsid w:val="00485EF9"/>
    <w:rsid w:val="00486032"/>
    <w:rsid w:val="004870E6"/>
    <w:rsid w:val="00487994"/>
    <w:rsid w:val="00487FE1"/>
    <w:rsid w:val="00490C39"/>
    <w:rsid w:val="00492910"/>
    <w:rsid w:val="0049393A"/>
    <w:rsid w:val="00495D02"/>
    <w:rsid w:val="0049765C"/>
    <w:rsid w:val="004978D7"/>
    <w:rsid w:val="004A09CB"/>
    <w:rsid w:val="004A10A3"/>
    <w:rsid w:val="004A1331"/>
    <w:rsid w:val="004A16B4"/>
    <w:rsid w:val="004A2116"/>
    <w:rsid w:val="004A2257"/>
    <w:rsid w:val="004A241C"/>
    <w:rsid w:val="004A2BEB"/>
    <w:rsid w:val="004A2D04"/>
    <w:rsid w:val="004A45CF"/>
    <w:rsid w:val="004A4E18"/>
    <w:rsid w:val="004A5479"/>
    <w:rsid w:val="004A7ED9"/>
    <w:rsid w:val="004B036A"/>
    <w:rsid w:val="004B1568"/>
    <w:rsid w:val="004B1C50"/>
    <w:rsid w:val="004B3415"/>
    <w:rsid w:val="004B37FF"/>
    <w:rsid w:val="004B399B"/>
    <w:rsid w:val="004B4AC0"/>
    <w:rsid w:val="004B5B48"/>
    <w:rsid w:val="004B6D22"/>
    <w:rsid w:val="004B78AD"/>
    <w:rsid w:val="004B7E51"/>
    <w:rsid w:val="004C043D"/>
    <w:rsid w:val="004C0A54"/>
    <w:rsid w:val="004C0ED6"/>
    <w:rsid w:val="004C11FC"/>
    <w:rsid w:val="004C26CC"/>
    <w:rsid w:val="004C273E"/>
    <w:rsid w:val="004C2EB9"/>
    <w:rsid w:val="004C302E"/>
    <w:rsid w:val="004C3BDF"/>
    <w:rsid w:val="004C3D50"/>
    <w:rsid w:val="004C47A1"/>
    <w:rsid w:val="004C58D1"/>
    <w:rsid w:val="004C6508"/>
    <w:rsid w:val="004C6C5D"/>
    <w:rsid w:val="004D03C1"/>
    <w:rsid w:val="004D0A5B"/>
    <w:rsid w:val="004D0D5F"/>
    <w:rsid w:val="004D11F1"/>
    <w:rsid w:val="004D33BE"/>
    <w:rsid w:val="004D35BD"/>
    <w:rsid w:val="004D404B"/>
    <w:rsid w:val="004D52FD"/>
    <w:rsid w:val="004D5926"/>
    <w:rsid w:val="004D7030"/>
    <w:rsid w:val="004D797E"/>
    <w:rsid w:val="004D7DF1"/>
    <w:rsid w:val="004E0408"/>
    <w:rsid w:val="004E061C"/>
    <w:rsid w:val="004E1A79"/>
    <w:rsid w:val="004E2D88"/>
    <w:rsid w:val="004E2DF4"/>
    <w:rsid w:val="004E34FD"/>
    <w:rsid w:val="004E4E52"/>
    <w:rsid w:val="004E5168"/>
    <w:rsid w:val="004E5F09"/>
    <w:rsid w:val="004E616B"/>
    <w:rsid w:val="004E7DBB"/>
    <w:rsid w:val="004F0068"/>
    <w:rsid w:val="004F0071"/>
    <w:rsid w:val="004F0F2F"/>
    <w:rsid w:val="004F1A64"/>
    <w:rsid w:val="004F1AE8"/>
    <w:rsid w:val="004F2C4A"/>
    <w:rsid w:val="004F4058"/>
    <w:rsid w:val="004F4783"/>
    <w:rsid w:val="004F5984"/>
    <w:rsid w:val="004F6085"/>
    <w:rsid w:val="004F644C"/>
    <w:rsid w:val="004F677D"/>
    <w:rsid w:val="0050022C"/>
    <w:rsid w:val="00500BF3"/>
    <w:rsid w:val="00501E32"/>
    <w:rsid w:val="0050224F"/>
    <w:rsid w:val="0050402B"/>
    <w:rsid w:val="005049B4"/>
    <w:rsid w:val="005056AD"/>
    <w:rsid w:val="00505DE1"/>
    <w:rsid w:val="00505F84"/>
    <w:rsid w:val="0051084C"/>
    <w:rsid w:val="00513AD3"/>
    <w:rsid w:val="00513F5B"/>
    <w:rsid w:val="005146B1"/>
    <w:rsid w:val="00514744"/>
    <w:rsid w:val="00516256"/>
    <w:rsid w:val="00516484"/>
    <w:rsid w:val="005168BC"/>
    <w:rsid w:val="00517097"/>
    <w:rsid w:val="0051783A"/>
    <w:rsid w:val="0052180D"/>
    <w:rsid w:val="005227C4"/>
    <w:rsid w:val="0052299C"/>
    <w:rsid w:val="00522FAB"/>
    <w:rsid w:val="00523C60"/>
    <w:rsid w:val="00525B0F"/>
    <w:rsid w:val="0052662A"/>
    <w:rsid w:val="005272C3"/>
    <w:rsid w:val="00530854"/>
    <w:rsid w:val="00530D0F"/>
    <w:rsid w:val="0053145B"/>
    <w:rsid w:val="00532D44"/>
    <w:rsid w:val="00533C6F"/>
    <w:rsid w:val="00533F62"/>
    <w:rsid w:val="00534C87"/>
    <w:rsid w:val="0053502E"/>
    <w:rsid w:val="00535124"/>
    <w:rsid w:val="005352CA"/>
    <w:rsid w:val="00535824"/>
    <w:rsid w:val="00535C1E"/>
    <w:rsid w:val="00537929"/>
    <w:rsid w:val="00537FEE"/>
    <w:rsid w:val="005408BF"/>
    <w:rsid w:val="00542402"/>
    <w:rsid w:val="00542523"/>
    <w:rsid w:val="00542CE9"/>
    <w:rsid w:val="00542E16"/>
    <w:rsid w:val="00542E8C"/>
    <w:rsid w:val="005442E9"/>
    <w:rsid w:val="00544A75"/>
    <w:rsid w:val="005457BB"/>
    <w:rsid w:val="005462FC"/>
    <w:rsid w:val="005465C3"/>
    <w:rsid w:val="00546CC6"/>
    <w:rsid w:val="005479B9"/>
    <w:rsid w:val="005502D0"/>
    <w:rsid w:val="005504D6"/>
    <w:rsid w:val="005521BB"/>
    <w:rsid w:val="00552EF9"/>
    <w:rsid w:val="00554960"/>
    <w:rsid w:val="0055517E"/>
    <w:rsid w:val="0055591E"/>
    <w:rsid w:val="00555AC5"/>
    <w:rsid w:val="00555E3A"/>
    <w:rsid w:val="00556113"/>
    <w:rsid w:val="00556540"/>
    <w:rsid w:val="00557715"/>
    <w:rsid w:val="00560F97"/>
    <w:rsid w:val="0056318D"/>
    <w:rsid w:val="00563D7C"/>
    <w:rsid w:val="00563F19"/>
    <w:rsid w:val="0056406E"/>
    <w:rsid w:val="0056599A"/>
    <w:rsid w:val="00566769"/>
    <w:rsid w:val="00566CC9"/>
    <w:rsid w:val="0057008F"/>
    <w:rsid w:val="00571BE6"/>
    <w:rsid w:val="00574D9E"/>
    <w:rsid w:val="0057500B"/>
    <w:rsid w:val="00575062"/>
    <w:rsid w:val="005752FA"/>
    <w:rsid w:val="00577239"/>
    <w:rsid w:val="00581A9B"/>
    <w:rsid w:val="005829DE"/>
    <w:rsid w:val="00584408"/>
    <w:rsid w:val="005850EE"/>
    <w:rsid w:val="00586AB7"/>
    <w:rsid w:val="00586F16"/>
    <w:rsid w:val="00587022"/>
    <w:rsid w:val="0059146C"/>
    <w:rsid w:val="00591F20"/>
    <w:rsid w:val="0059386E"/>
    <w:rsid w:val="00594D72"/>
    <w:rsid w:val="005950E2"/>
    <w:rsid w:val="005955D5"/>
    <w:rsid w:val="005968BC"/>
    <w:rsid w:val="00596961"/>
    <w:rsid w:val="00596D0D"/>
    <w:rsid w:val="005A0B95"/>
    <w:rsid w:val="005A1500"/>
    <w:rsid w:val="005A1599"/>
    <w:rsid w:val="005A18F4"/>
    <w:rsid w:val="005A19A6"/>
    <w:rsid w:val="005A1F7F"/>
    <w:rsid w:val="005A5651"/>
    <w:rsid w:val="005A5DF4"/>
    <w:rsid w:val="005A6C01"/>
    <w:rsid w:val="005B0D94"/>
    <w:rsid w:val="005B17B9"/>
    <w:rsid w:val="005B2218"/>
    <w:rsid w:val="005B2357"/>
    <w:rsid w:val="005B3752"/>
    <w:rsid w:val="005B47B3"/>
    <w:rsid w:val="005B4DB4"/>
    <w:rsid w:val="005B5299"/>
    <w:rsid w:val="005B59C4"/>
    <w:rsid w:val="005B5C8F"/>
    <w:rsid w:val="005B5F5C"/>
    <w:rsid w:val="005B5FF1"/>
    <w:rsid w:val="005C156A"/>
    <w:rsid w:val="005C2B9E"/>
    <w:rsid w:val="005C3500"/>
    <w:rsid w:val="005C3EE2"/>
    <w:rsid w:val="005C47FF"/>
    <w:rsid w:val="005C50B0"/>
    <w:rsid w:val="005C566A"/>
    <w:rsid w:val="005C7234"/>
    <w:rsid w:val="005C7273"/>
    <w:rsid w:val="005C74AE"/>
    <w:rsid w:val="005C74C6"/>
    <w:rsid w:val="005C7854"/>
    <w:rsid w:val="005D0757"/>
    <w:rsid w:val="005D0B71"/>
    <w:rsid w:val="005D0D41"/>
    <w:rsid w:val="005D206E"/>
    <w:rsid w:val="005D27B9"/>
    <w:rsid w:val="005D2F98"/>
    <w:rsid w:val="005D5498"/>
    <w:rsid w:val="005D5BC5"/>
    <w:rsid w:val="005D6D4E"/>
    <w:rsid w:val="005D742F"/>
    <w:rsid w:val="005D77DB"/>
    <w:rsid w:val="005D7E5D"/>
    <w:rsid w:val="005E0426"/>
    <w:rsid w:val="005E0F41"/>
    <w:rsid w:val="005E0F76"/>
    <w:rsid w:val="005E1A45"/>
    <w:rsid w:val="005E1A47"/>
    <w:rsid w:val="005E2244"/>
    <w:rsid w:val="005E3BE1"/>
    <w:rsid w:val="005E4EAC"/>
    <w:rsid w:val="005E61AE"/>
    <w:rsid w:val="005E6498"/>
    <w:rsid w:val="005E6788"/>
    <w:rsid w:val="005E69DC"/>
    <w:rsid w:val="005E76D2"/>
    <w:rsid w:val="005F157D"/>
    <w:rsid w:val="005F15AE"/>
    <w:rsid w:val="005F16C1"/>
    <w:rsid w:val="005F36C9"/>
    <w:rsid w:val="005F3DC1"/>
    <w:rsid w:val="005F450F"/>
    <w:rsid w:val="005F4D1C"/>
    <w:rsid w:val="005F5C39"/>
    <w:rsid w:val="005F686C"/>
    <w:rsid w:val="005F6D40"/>
    <w:rsid w:val="005F6DFB"/>
    <w:rsid w:val="00602259"/>
    <w:rsid w:val="00602F6B"/>
    <w:rsid w:val="00603CCA"/>
    <w:rsid w:val="00604610"/>
    <w:rsid w:val="00604D09"/>
    <w:rsid w:val="0060509F"/>
    <w:rsid w:val="006064DA"/>
    <w:rsid w:val="00607F5D"/>
    <w:rsid w:val="00611480"/>
    <w:rsid w:val="0061312F"/>
    <w:rsid w:val="00613140"/>
    <w:rsid w:val="006131A5"/>
    <w:rsid w:val="00613255"/>
    <w:rsid w:val="006148EE"/>
    <w:rsid w:val="00614E93"/>
    <w:rsid w:val="00615AAA"/>
    <w:rsid w:val="00616289"/>
    <w:rsid w:val="00616FEA"/>
    <w:rsid w:val="00617053"/>
    <w:rsid w:val="00617394"/>
    <w:rsid w:val="00617AFC"/>
    <w:rsid w:val="00617C6D"/>
    <w:rsid w:val="00617FE0"/>
    <w:rsid w:val="00621D3B"/>
    <w:rsid w:val="00621D5B"/>
    <w:rsid w:val="0062371C"/>
    <w:rsid w:val="00623849"/>
    <w:rsid w:val="00626E4B"/>
    <w:rsid w:val="00627E58"/>
    <w:rsid w:val="0063159D"/>
    <w:rsid w:val="00632932"/>
    <w:rsid w:val="0063383F"/>
    <w:rsid w:val="00634151"/>
    <w:rsid w:val="0063487F"/>
    <w:rsid w:val="00635499"/>
    <w:rsid w:val="00635988"/>
    <w:rsid w:val="00635AEB"/>
    <w:rsid w:val="006367DB"/>
    <w:rsid w:val="00636BB8"/>
    <w:rsid w:val="00636F64"/>
    <w:rsid w:val="00636F80"/>
    <w:rsid w:val="0064065E"/>
    <w:rsid w:val="00640BB6"/>
    <w:rsid w:val="006411DE"/>
    <w:rsid w:val="006424B8"/>
    <w:rsid w:val="00642670"/>
    <w:rsid w:val="00643641"/>
    <w:rsid w:val="0064437B"/>
    <w:rsid w:val="0064572F"/>
    <w:rsid w:val="00647CBC"/>
    <w:rsid w:val="0065012A"/>
    <w:rsid w:val="00650907"/>
    <w:rsid w:val="006509D9"/>
    <w:rsid w:val="006518A7"/>
    <w:rsid w:val="00652C48"/>
    <w:rsid w:val="006534F1"/>
    <w:rsid w:val="00654AD2"/>
    <w:rsid w:val="00654BB8"/>
    <w:rsid w:val="006551BF"/>
    <w:rsid w:val="00655DDA"/>
    <w:rsid w:val="00656E94"/>
    <w:rsid w:val="0065797C"/>
    <w:rsid w:val="006600C6"/>
    <w:rsid w:val="00660D4D"/>
    <w:rsid w:val="00660FAE"/>
    <w:rsid w:val="00661070"/>
    <w:rsid w:val="006630AE"/>
    <w:rsid w:val="00663E34"/>
    <w:rsid w:val="00665D5C"/>
    <w:rsid w:val="0066638E"/>
    <w:rsid w:val="00666EF3"/>
    <w:rsid w:val="00667003"/>
    <w:rsid w:val="00667A37"/>
    <w:rsid w:val="00667F6E"/>
    <w:rsid w:val="00671D19"/>
    <w:rsid w:val="006726D3"/>
    <w:rsid w:val="006732CA"/>
    <w:rsid w:val="006738C8"/>
    <w:rsid w:val="006741DC"/>
    <w:rsid w:val="00674496"/>
    <w:rsid w:val="006744BE"/>
    <w:rsid w:val="00675F4B"/>
    <w:rsid w:val="0067757A"/>
    <w:rsid w:val="006805CD"/>
    <w:rsid w:val="00680C30"/>
    <w:rsid w:val="00680EAC"/>
    <w:rsid w:val="006811B4"/>
    <w:rsid w:val="00681346"/>
    <w:rsid w:val="00681863"/>
    <w:rsid w:val="00682311"/>
    <w:rsid w:val="006828C9"/>
    <w:rsid w:val="00682B9E"/>
    <w:rsid w:val="00683111"/>
    <w:rsid w:val="00683AB1"/>
    <w:rsid w:val="00686451"/>
    <w:rsid w:val="00691EB8"/>
    <w:rsid w:val="006922B9"/>
    <w:rsid w:val="00692A3D"/>
    <w:rsid w:val="0069305A"/>
    <w:rsid w:val="00693254"/>
    <w:rsid w:val="006937EC"/>
    <w:rsid w:val="00694A25"/>
    <w:rsid w:val="00695550"/>
    <w:rsid w:val="00696635"/>
    <w:rsid w:val="00696FF1"/>
    <w:rsid w:val="00697560"/>
    <w:rsid w:val="006976E0"/>
    <w:rsid w:val="006A1E6A"/>
    <w:rsid w:val="006A30CC"/>
    <w:rsid w:val="006A348C"/>
    <w:rsid w:val="006A3CE6"/>
    <w:rsid w:val="006A4436"/>
    <w:rsid w:val="006A46BC"/>
    <w:rsid w:val="006A470E"/>
    <w:rsid w:val="006A49CE"/>
    <w:rsid w:val="006A5ECB"/>
    <w:rsid w:val="006A7041"/>
    <w:rsid w:val="006A7386"/>
    <w:rsid w:val="006A7D47"/>
    <w:rsid w:val="006B1C8E"/>
    <w:rsid w:val="006B29DC"/>
    <w:rsid w:val="006B31D9"/>
    <w:rsid w:val="006B35AA"/>
    <w:rsid w:val="006B3D3E"/>
    <w:rsid w:val="006B5531"/>
    <w:rsid w:val="006B5B91"/>
    <w:rsid w:val="006B5D9C"/>
    <w:rsid w:val="006B65CC"/>
    <w:rsid w:val="006B7B00"/>
    <w:rsid w:val="006C116A"/>
    <w:rsid w:val="006C2A60"/>
    <w:rsid w:val="006C2D6D"/>
    <w:rsid w:val="006C36CF"/>
    <w:rsid w:val="006C37DB"/>
    <w:rsid w:val="006C3922"/>
    <w:rsid w:val="006C4B2E"/>
    <w:rsid w:val="006C50CE"/>
    <w:rsid w:val="006C5986"/>
    <w:rsid w:val="006C5E3D"/>
    <w:rsid w:val="006C700E"/>
    <w:rsid w:val="006D0A93"/>
    <w:rsid w:val="006D1BB0"/>
    <w:rsid w:val="006D1BCA"/>
    <w:rsid w:val="006D2CD0"/>
    <w:rsid w:val="006D35D5"/>
    <w:rsid w:val="006D39ED"/>
    <w:rsid w:val="006D4E1C"/>
    <w:rsid w:val="006D4FD3"/>
    <w:rsid w:val="006D5F91"/>
    <w:rsid w:val="006D76C7"/>
    <w:rsid w:val="006D7F33"/>
    <w:rsid w:val="006E0110"/>
    <w:rsid w:val="006E02E9"/>
    <w:rsid w:val="006E067D"/>
    <w:rsid w:val="006E1498"/>
    <w:rsid w:val="006E19BC"/>
    <w:rsid w:val="006E3E9E"/>
    <w:rsid w:val="006E5C17"/>
    <w:rsid w:val="006E5D68"/>
    <w:rsid w:val="006E606B"/>
    <w:rsid w:val="006E7A42"/>
    <w:rsid w:val="006F2B50"/>
    <w:rsid w:val="006F2F22"/>
    <w:rsid w:val="006F4686"/>
    <w:rsid w:val="006F4BDB"/>
    <w:rsid w:val="006F4F55"/>
    <w:rsid w:val="006F5AE8"/>
    <w:rsid w:val="006F6DA6"/>
    <w:rsid w:val="006F6DC5"/>
    <w:rsid w:val="006F7AA8"/>
    <w:rsid w:val="00701E20"/>
    <w:rsid w:val="00701E70"/>
    <w:rsid w:val="00702655"/>
    <w:rsid w:val="0070601D"/>
    <w:rsid w:val="0070688D"/>
    <w:rsid w:val="00711038"/>
    <w:rsid w:val="007110B7"/>
    <w:rsid w:val="00711262"/>
    <w:rsid w:val="00711BAA"/>
    <w:rsid w:val="00711F12"/>
    <w:rsid w:val="00712EDE"/>
    <w:rsid w:val="0071499E"/>
    <w:rsid w:val="00714CA4"/>
    <w:rsid w:val="007167FC"/>
    <w:rsid w:val="007169B8"/>
    <w:rsid w:val="00717ED0"/>
    <w:rsid w:val="0072165E"/>
    <w:rsid w:val="0072248A"/>
    <w:rsid w:val="00724990"/>
    <w:rsid w:val="00724F10"/>
    <w:rsid w:val="007256FF"/>
    <w:rsid w:val="007257B0"/>
    <w:rsid w:val="007260F8"/>
    <w:rsid w:val="00726811"/>
    <w:rsid w:val="00726880"/>
    <w:rsid w:val="00726A76"/>
    <w:rsid w:val="00727FD8"/>
    <w:rsid w:val="0073008F"/>
    <w:rsid w:val="00730E4C"/>
    <w:rsid w:val="0073291C"/>
    <w:rsid w:val="0073305B"/>
    <w:rsid w:val="00733530"/>
    <w:rsid w:val="00733B43"/>
    <w:rsid w:val="00733F90"/>
    <w:rsid w:val="00733FE4"/>
    <w:rsid w:val="00735509"/>
    <w:rsid w:val="00735BFD"/>
    <w:rsid w:val="00735E48"/>
    <w:rsid w:val="00736738"/>
    <w:rsid w:val="007376A9"/>
    <w:rsid w:val="00741208"/>
    <w:rsid w:val="00741D8F"/>
    <w:rsid w:val="007425D5"/>
    <w:rsid w:val="00743256"/>
    <w:rsid w:val="00743312"/>
    <w:rsid w:val="00743945"/>
    <w:rsid w:val="00745941"/>
    <w:rsid w:val="00745C8E"/>
    <w:rsid w:val="0074604F"/>
    <w:rsid w:val="007460F3"/>
    <w:rsid w:val="0074701B"/>
    <w:rsid w:val="00747CAB"/>
    <w:rsid w:val="0075002D"/>
    <w:rsid w:val="00750B59"/>
    <w:rsid w:val="007510ED"/>
    <w:rsid w:val="00751146"/>
    <w:rsid w:val="00751EE0"/>
    <w:rsid w:val="00752327"/>
    <w:rsid w:val="00753129"/>
    <w:rsid w:val="00754140"/>
    <w:rsid w:val="00754518"/>
    <w:rsid w:val="00755834"/>
    <w:rsid w:val="00756A59"/>
    <w:rsid w:val="00756C11"/>
    <w:rsid w:val="00757903"/>
    <w:rsid w:val="00760686"/>
    <w:rsid w:val="00760940"/>
    <w:rsid w:val="0076119A"/>
    <w:rsid w:val="00762727"/>
    <w:rsid w:val="007630DA"/>
    <w:rsid w:val="007642AB"/>
    <w:rsid w:val="00764A3F"/>
    <w:rsid w:val="00765044"/>
    <w:rsid w:val="007663D1"/>
    <w:rsid w:val="00766823"/>
    <w:rsid w:val="007669C7"/>
    <w:rsid w:val="00767266"/>
    <w:rsid w:val="007672EB"/>
    <w:rsid w:val="00771524"/>
    <w:rsid w:val="00771C5F"/>
    <w:rsid w:val="00771EAC"/>
    <w:rsid w:val="00772A27"/>
    <w:rsid w:val="00772EC4"/>
    <w:rsid w:val="0077323E"/>
    <w:rsid w:val="00773678"/>
    <w:rsid w:val="007744EC"/>
    <w:rsid w:val="0077560E"/>
    <w:rsid w:val="0077640E"/>
    <w:rsid w:val="00777557"/>
    <w:rsid w:val="00777EC1"/>
    <w:rsid w:val="00780360"/>
    <w:rsid w:val="007806DC"/>
    <w:rsid w:val="00781F97"/>
    <w:rsid w:val="0078254E"/>
    <w:rsid w:val="00782DCC"/>
    <w:rsid w:val="0078323B"/>
    <w:rsid w:val="00783372"/>
    <w:rsid w:val="00784612"/>
    <w:rsid w:val="00784DEC"/>
    <w:rsid w:val="007860BE"/>
    <w:rsid w:val="0078668F"/>
    <w:rsid w:val="007871E0"/>
    <w:rsid w:val="007872F5"/>
    <w:rsid w:val="007876A6"/>
    <w:rsid w:val="00787BAC"/>
    <w:rsid w:val="00790494"/>
    <w:rsid w:val="0079265E"/>
    <w:rsid w:val="00792E4C"/>
    <w:rsid w:val="007934FD"/>
    <w:rsid w:val="00795D54"/>
    <w:rsid w:val="00796582"/>
    <w:rsid w:val="0079708A"/>
    <w:rsid w:val="00797CC6"/>
    <w:rsid w:val="007A0CF1"/>
    <w:rsid w:val="007A1052"/>
    <w:rsid w:val="007A2808"/>
    <w:rsid w:val="007A36C4"/>
    <w:rsid w:val="007A3D66"/>
    <w:rsid w:val="007A5526"/>
    <w:rsid w:val="007A5545"/>
    <w:rsid w:val="007A5B74"/>
    <w:rsid w:val="007A603B"/>
    <w:rsid w:val="007A63F2"/>
    <w:rsid w:val="007B05F6"/>
    <w:rsid w:val="007B146E"/>
    <w:rsid w:val="007B1B40"/>
    <w:rsid w:val="007B4BD9"/>
    <w:rsid w:val="007B5436"/>
    <w:rsid w:val="007B665C"/>
    <w:rsid w:val="007B6AB6"/>
    <w:rsid w:val="007B75BF"/>
    <w:rsid w:val="007B78A1"/>
    <w:rsid w:val="007B7F19"/>
    <w:rsid w:val="007C02D9"/>
    <w:rsid w:val="007C0BB4"/>
    <w:rsid w:val="007C0CEF"/>
    <w:rsid w:val="007C1D97"/>
    <w:rsid w:val="007C2172"/>
    <w:rsid w:val="007C21EA"/>
    <w:rsid w:val="007C5456"/>
    <w:rsid w:val="007C60CA"/>
    <w:rsid w:val="007C68A4"/>
    <w:rsid w:val="007C7519"/>
    <w:rsid w:val="007C7A07"/>
    <w:rsid w:val="007D0A1C"/>
    <w:rsid w:val="007D0E28"/>
    <w:rsid w:val="007D1357"/>
    <w:rsid w:val="007D2CD2"/>
    <w:rsid w:val="007D384B"/>
    <w:rsid w:val="007D4307"/>
    <w:rsid w:val="007D4BD8"/>
    <w:rsid w:val="007D559D"/>
    <w:rsid w:val="007D640D"/>
    <w:rsid w:val="007D6D4C"/>
    <w:rsid w:val="007E027E"/>
    <w:rsid w:val="007E222F"/>
    <w:rsid w:val="007E28F4"/>
    <w:rsid w:val="007E2F39"/>
    <w:rsid w:val="007E3CE6"/>
    <w:rsid w:val="007E4913"/>
    <w:rsid w:val="007E4A80"/>
    <w:rsid w:val="007E7260"/>
    <w:rsid w:val="007E7A60"/>
    <w:rsid w:val="007F10EC"/>
    <w:rsid w:val="007F10FC"/>
    <w:rsid w:val="007F2732"/>
    <w:rsid w:val="007F2ABE"/>
    <w:rsid w:val="007F350E"/>
    <w:rsid w:val="007F3513"/>
    <w:rsid w:val="007F3549"/>
    <w:rsid w:val="007F3585"/>
    <w:rsid w:val="007F4000"/>
    <w:rsid w:val="007F4E6B"/>
    <w:rsid w:val="007F5D19"/>
    <w:rsid w:val="007F5DB7"/>
    <w:rsid w:val="00800908"/>
    <w:rsid w:val="0080203B"/>
    <w:rsid w:val="0080569E"/>
    <w:rsid w:val="00805DD8"/>
    <w:rsid w:val="0080622B"/>
    <w:rsid w:val="008100AA"/>
    <w:rsid w:val="00810542"/>
    <w:rsid w:val="00811110"/>
    <w:rsid w:val="00811C46"/>
    <w:rsid w:val="00811DCC"/>
    <w:rsid w:val="00812127"/>
    <w:rsid w:val="0081236F"/>
    <w:rsid w:val="0081259F"/>
    <w:rsid w:val="00813C3C"/>
    <w:rsid w:val="00814067"/>
    <w:rsid w:val="008144C6"/>
    <w:rsid w:val="00814577"/>
    <w:rsid w:val="008146BF"/>
    <w:rsid w:val="008148BA"/>
    <w:rsid w:val="00814A03"/>
    <w:rsid w:val="00814D00"/>
    <w:rsid w:val="008162B6"/>
    <w:rsid w:val="00816F55"/>
    <w:rsid w:val="00817609"/>
    <w:rsid w:val="00817946"/>
    <w:rsid w:val="00817E5A"/>
    <w:rsid w:val="00820590"/>
    <w:rsid w:val="0082061A"/>
    <w:rsid w:val="00820C1B"/>
    <w:rsid w:val="00820CC9"/>
    <w:rsid w:val="008217EB"/>
    <w:rsid w:val="0082219E"/>
    <w:rsid w:val="00822EB9"/>
    <w:rsid w:val="00824BEC"/>
    <w:rsid w:val="00824C03"/>
    <w:rsid w:val="00826443"/>
    <w:rsid w:val="008266BB"/>
    <w:rsid w:val="00826C3C"/>
    <w:rsid w:val="00827F97"/>
    <w:rsid w:val="008311C9"/>
    <w:rsid w:val="00831E59"/>
    <w:rsid w:val="0083290B"/>
    <w:rsid w:val="00832A17"/>
    <w:rsid w:val="00832F89"/>
    <w:rsid w:val="00833E8A"/>
    <w:rsid w:val="00834C7D"/>
    <w:rsid w:val="00836968"/>
    <w:rsid w:val="00836E95"/>
    <w:rsid w:val="008370D1"/>
    <w:rsid w:val="00841789"/>
    <w:rsid w:val="00842D4A"/>
    <w:rsid w:val="00844231"/>
    <w:rsid w:val="00845AF4"/>
    <w:rsid w:val="00846404"/>
    <w:rsid w:val="00846E55"/>
    <w:rsid w:val="00847344"/>
    <w:rsid w:val="00847DCF"/>
    <w:rsid w:val="00847F9F"/>
    <w:rsid w:val="00850E44"/>
    <w:rsid w:val="008519B2"/>
    <w:rsid w:val="00852120"/>
    <w:rsid w:val="00852237"/>
    <w:rsid w:val="00852B4A"/>
    <w:rsid w:val="0085406A"/>
    <w:rsid w:val="008554FA"/>
    <w:rsid w:val="008571E2"/>
    <w:rsid w:val="008573D2"/>
    <w:rsid w:val="008574FE"/>
    <w:rsid w:val="00857F9B"/>
    <w:rsid w:val="00861F81"/>
    <w:rsid w:val="008633D6"/>
    <w:rsid w:val="00863588"/>
    <w:rsid w:val="00863D6E"/>
    <w:rsid w:val="00863ED5"/>
    <w:rsid w:val="0086404D"/>
    <w:rsid w:val="008644A7"/>
    <w:rsid w:val="008653C2"/>
    <w:rsid w:val="008706F1"/>
    <w:rsid w:val="0087130F"/>
    <w:rsid w:val="008713F0"/>
    <w:rsid w:val="008715C5"/>
    <w:rsid w:val="00871666"/>
    <w:rsid w:val="00871B6A"/>
    <w:rsid w:val="00871F19"/>
    <w:rsid w:val="00872249"/>
    <w:rsid w:val="00873C61"/>
    <w:rsid w:val="00874D35"/>
    <w:rsid w:val="00874ED7"/>
    <w:rsid w:val="008761B6"/>
    <w:rsid w:val="00876B21"/>
    <w:rsid w:val="00877CFD"/>
    <w:rsid w:val="00880D1B"/>
    <w:rsid w:val="00881A5A"/>
    <w:rsid w:val="00882615"/>
    <w:rsid w:val="00882B9E"/>
    <w:rsid w:val="00882F87"/>
    <w:rsid w:val="00882FF8"/>
    <w:rsid w:val="00884851"/>
    <w:rsid w:val="008851E1"/>
    <w:rsid w:val="00886095"/>
    <w:rsid w:val="00886919"/>
    <w:rsid w:val="00886F1A"/>
    <w:rsid w:val="0088736F"/>
    <w:rsid w:val="00890BA9"/>
    <w:rsid w:val="00892147"/>
    <w:rsid w:val="0089360E"/>
    <w:rsid w:val="00893896"/>
    <w:rsid w:val="00893B9A"/>
    <w:rsid w:val="00893F47"/>
    <w:rsid w:val="00895739"/>
    <w:rsid w:val="00896592"/>
    <w:rsid w:val="008970A6"/>
    <w:rsid w:val="00897576"/>
    <w:rsid w:val="00897AE7"/>
    <w:rsid w:val="008A0A12"/>
    <w:rsid w:val="008A0D3F"/>
    <w:rsid w:val="008A1366"/>
    <w:rsid w:val="008A194D"/>
    <w:rsid w:val="008A2251"/>
    <w:rsid w:val="008A2529"/>
    <w:rsid w:val="008A3425"/>
    <w:rsid w:val="008A4C75"/>
    <w:rsid w:val="008A5F4D"/>
    <w:rsid w:val="008A608A"/>
    <w:rsid w:val="008A63B8"/>
    <w:rsid w:val="008A64E9"/>
    <w:rsid w:val="008A6DF1"/>
    <w:rsid w:val="008B04F8"/>
    <w:rsid w:val="008B0C06"/>
    <w:rsid w:val="008B0C9C"/>
    <w:rsid w:val="008B13F9"/>
    <w:rsid w:val="008B2249"/>
    <w:rsid w:val="008B2271"/>
    <w:rsid w:val="008B2852"/>
    <w:rsid w:val="008B3438"/>
    <w:rsid w:val="008B3DCB"/>
    <w:rsid w:val="008B6C57"/>
    <w:rsid w:val="008B7A96"/>
    <w:rsid w:val="008B7F68"/>
    <w:rsid w:val="008C1392"/>
    <w:rsid w:val="008C1663"/>
    <w:rsid w:val="008C273E"/>
    <w:rsid w:val="008C4570"/>
    <w:rsid w:val="008C5549"/>
    <w:rsid w:val="008C5E68"/>
    <w:rsid w:val="008C6E96"/>
    <w:rsid w:val="008D0210"/>
    <w:rsid w:val="008D0B26"/>
    <w:rsid w:val="008D0D3C"/>
    <w:rsid w:val="008D1776"/>
    <w:rsid w:val="008D1C3A"/>
    <w:rsid w:val="008D2E29"/>
    <w:rsid w:val="008D487C"/>
    <w:rsid w:val="008D4B1F"/>
    <w:rsid w:val="008D66D1"/>
    <w:rsid w:val="008D7750"/>
    <w:rsid w:val="008D7CBF"/>
    <w:rsid w:val="008E0033"/>
    <w:rsid w:val="008E0A17"/>
    <w:rsid w:val="008E14B2"/>
    <w:rsid w:val="008E1F58"/>
    <w:rsid w:val="008E214A"/>
    <w:rsid w:val="008E2337"/>
    <w:rsid w:val="008E28C7"/>
    <w:rsid w:val="008E37C2"/>
    <w:rsid w:val="008E433D"/>
    <w:rsid w:val="008E594B"/>
    <w:rsid w:val="008E614B"/>
    <w:rsid w:val="008E69F5"/>
    <w:rsid w:val="008E7131"/>
    <w:rsid w:val="008E74FB"/>
    <w:rsid w:val="008F0D1F"/>
    <w:rsid w:val="008F1E44"/>
    <w:rsid w:val="008F3170"/>
    <w:rsid w:val="008F5667"/>
    <w:rsid w:val="008F70AA"/>
    <w:rsid w:val="008F7C55"/>
    <w:rsid w:val="008F7E4C"/>
    <w:rsid w:val="00900ADA"/>
    <w:rsid w:val="00900E12"/>
    <w:rsid w:val="00901F89"/>
    <w:rsid w:val="009048BC"/>
    <w:rsid w:val="00904A0C"/>
    <w:rsid w:val="00904EF2"/>
    <w:rsid w:val="009050F2"/>
    <w:rsid w:val="00906BBB"/>
    <w:rsid w:val="00907602"/>
    <w:rsid w:val="00910D0F"/>
    <w:rsid w:val="0091268E"/>
    <w:rsid w:val="009126EF"/>
    <w:rsid w:val="00914E22"/>
    <w:rsid w:val="009154AF"/>
    <w:rsid w:val="00916482"/>
    <w:rsid w:val="009173EB"/>
    <w:rsid w:val="009174E9"/>
    <w:rsid w:val="0092018C"/>
    <w:rsid w:val="009216A1"/>
    <w:rsid w:val="009222B8"/>
    <w:rsid w:val="00922DEA"/>
    <w:rsid w:val="00923FE1"/>
    <w:rsid w:val="009260C0"/>
    <w:rsid w:val="00926848"/>
    <w:rsid w:val="009270D1"/>
    <w:rsid w:val="00927E3C"/>
    <w:rsid w:val="00930296"/>
    <w:rsid w:val="0093050E"/>
    <w:rsid w:val="00930EB8"/>
    <w:rsid w:val="009310D6"/>
    <w:rsid w:val="00931CEB"/>
    <w:rsid w:val="0093273C"/>
    <w:rsid w:val="00932DF4"/>
    <w:rsid w:val="00933352"/>
    <w:rsid w:val="00936AEE"/>
    <w:rsid w:val="00937959"/>
    <w:rsid w:val="00941DE6"/>
    <w:rsid w:val="00941FBA"/>
    <w:rsid w:val="00942BB8"/>
    <w:rsid w:val="00943CF6"/>
    <w:rsid w:val="00944745"/>
    <w:rsid w:val="00944DAE"/>
    <w:rsid w:val="0094506D"/>
    <w:rsid w:val="00945289"/>
    <w:rsid w:val="00945690"/>
    <w:rsid w:val="00946B84"/>
    <w:rsid w:val="009471A0"/>
    <w:rsid w:val="00947AAF"/>
    <w:rsid w:val="00947E35"/>
    <w:rsid w:val="00951A75"/>
    <w:rsid w:val="00954C20"/>
    <w:rsid w:val="009551EA"/>
    <w:rsid w:val="00957961"/>
    <w:rsid w:val="00957B2E"/>
    <w:rsid w:val="00957D87"/>
    <w:rsid w:val="00960BD3"/>
    <w:rsid w:val="00961796"/>
    <w:rsid w:val="0096243C"/>
    <w:rsid w:val="00964845"/>
    <w:rsid w:val="00964863"/>
    <w:rsid w:val="00964CF9"/>
    <w:rsid w:val="00965D67"/>
    <w:rsid w:val="00965EB3"/>
    <w:rsid w:val="009664CB"/>
    <w:rsid w:val="00966CF2"/>
    <w:rsid w:val="00967748"/>
    <w:rsid w:val="00970935"/>
    <w:rsid w:val="00971175"/>
    <w:rsid w:val="0097145D"/>
    <w:rsid w:val="00971969"/>
    <w:rsid w:val="00971C76"/>
    <w:rsid w:val="00973BF3"/>
    <w:rsid w:val="009744A7"/>
    <w:rsid w:val="009749BE"/>
    <w:rsid w:val="00974BDD"/>
    <w:rsid w:val="00977147"/>
    <w:rsid w:val="009773D4"/>
    <w:rsid w:val="009816A1"/>
    <w:rsid w:val="00981A5E"/>
    <w:rsid w:val="009825B5"/>
    <w:rsid w:val="00982A5E"/>
    <w:rsid w:val="00982C1A"/>
    <w:rsid w:val="00983B3C"/>
    <w:rsid w:val="00984784"/>
    <w:rsid w:val="00985A31"/>
    <w:rsid w:val="00986B08"/>
    <w:rsid w:val="00987307"/>
    <w:rsid w:val="009879F2"/>
    <w:rsid w:val="00987DB9"/>
    <w:rsid w:val="0099017C"/>
    <w:rsid w:val="009922DE"/>
    <w:rsid w:val="0099251F"/>
    <w:rsid w:val="00992788"/>
    <w:rsid w:val="00992828"/>
    <w:rsid w:val="00992F38"/>
    <w:rsid w:val="00993E57"/>
    <w:rsid w:val="00994BED"/>
    <w:rsid w:val="00995B12"/>
    <w:rsid w:val="009964C6"/>
    <w:rsid w:val="00997540"/>
    <w:rsid w:val="009A232E"/>
    <w:rsid w:val="009A249A"/>
    <w:rsid w:val="009A24ED"/>
    <w:rsid w:val="009A2672"/>
    <w:rsid w:val="009A3A4A"/>
    <w:rsid w:val="009A53DD"/>
    <w:rsid w:val="009A549C"/>
    <w:rsid w:val="009A6717"/>
    <w:rsid w:val="009A6CBB"/>
    <w:rsid w:val="009A7444"/>
    <w:rsid w:val="009B075F"/>
    <w:rsid w:val="009B0F1F"/>
    <w:rsid w:val="009B3F1C"/>
    <w:rsid w:val="009B5508"/>
    <w:rsid w:val="009B609A"/>
    <w:rsid w:val="009B6572"/>
    <w:rsid w:val="009C2AD7"/>
    <w:rsid w:val="009C3058"/>
    <w:rsid w:val="009C38EC"/>
    <w:rsid w:val="009C3EBD"/>
    <w:rsid w:val="009C4B8F"/>
    <w:rsid w:val="009C61C3"/>
    <w:rsid w:val="009C6EDE"/>
    <w:rsid w:val="009C744B"/>
    <w:rsid w:val="009D09D7"/>
    <w:rsid w:val="009D15DB"/>
    <w:rsid w:val="009D276F"/>
    <w:rsid w:val="009D3BA3"/>
    <w:rsid w:val="009D5CBF"/>
    <w:rsid w:val="009D5F5E"/>
    <w:rsid w:val="009D628F"/>
    <w:rsid w:val="009D6E84"/>
    <w:rsid w:val="009D72DB"/>
    <w:rsid w:val="009D750E"/>
    <w:rsid w:val="009D7F8A"/>
    <w:rsid w:val="009E148B"/>
    <w:rsid w:val="009E1B93"/>
    <w:rsid w:val="009E1EA1"/>
    <w:rsid w:val="009E2268"/>
    <w:rsid w:val="009E28B1"/>
    <w:rsid w:val="009E3AA2"/>
    <w:rsid w:val="009E4FCE"/>
    <w:rsid w:val="009E6ED0"/>
    <w:rsid w:val="009E79B2"/>
    <w:rsid w:val="009F00B4"/>
    <w:rsid w:val="009F0D88"/>
    <w:rsid w:val="009F100B"/>
    <w:rsid w:val="009F1894"/>
    <w:rsid w:val="009F419F"/>
    <w:rsid w:val="009F4A8C"/>
    <w:rsid w:val="009F53BE"/>
    <w:rsid w:val="009F7845"/>
    <w:rsid w:val="009F7FC6"/>
    <w:rsid w:val="00A00113"/>
    <w:rsid w:val="00A01036"/>
    <w:rsid w:val="00A02ACD"/>
    <w:rsid w:val="00A033B6"/>
    <w:rsid w:val="00A0345B"/>
    <w:rsid w:val="00A03E56"/>
    <w:rsid w:val="00A040BA"/>
    <w:rsid w:val="00A0618B"/>
    <w:rsid w:val="00A06545"/>
    <w:rsid w:val="00A067E5"/>
    <w:rsid w:val="00A06CD3"/>
    <w:rsid w:val="00A075D6"/>
    <w:rsid w:val="00A10338"/>
    <w:rsid w:val="00A11241"/>
    <w:rsid w:val="00A11AA7"/>
    <w:rsid w:val="00A12E0E"/>
    <w:rsid w:val="00A134C4"/>
    <w:rsid w:val="00A13C5E"/>
    <w:rsid w:val="00A1433C"/>
    <w:rsid w:val="00A14FC2"/>
    <w:rsid w:val="00A155C4"/>
    <w:rsid w:val="00A16470"/>
    <w:rsid w:val="00A167C2"/>
    <w:rsid w:val="00A20486"/>
    <w:rsid w:val="00A20693"/>
    <w:rsid w:val="00A209ED"/>
    <w:rsid w:val="00A20E1C"/>
    <w:rsid w:val="00A2165F"/>
    <w:rsid w:val="00A21A54"/>
    <w:rsid w:val="00A2287C"/>
    <w:rsid w:val="00A23126"/>
    <w:rsid w:val="00A23865"/>
    <w:rsid w:val="00A24434"/>
    <w:rsid w:val="00A24E03"/>
    <w:rsid w:val="00A26F1B"/>
    <w:rsid w:val="00A2715A"/>
    <w:rsid w:val="00A31858"/>
    <w:rsid w:val="00A32174"/>
    <w:rsid w:val="00A327B7"/>
    <w:rsid w:val="00A35075"/>
    <w:rsid w:val="00A352F3"/>
    <w:rsid w:val="00A354A6"/>
    <w:rsid w:val="00A35651"/>
    <w:rsid w:val="00A35915"/>
    <w:rsid w:val="00A35B97"/>
    <w:rsid w:val="00A35DDD"/>
    <w:rsid w:val="00A35E68"/>
    <w:rsid w:val="00A37739"/>
    <w:rsid w:val="00A37BEA"/>
    <w:rsid w:val="00A405F1"/>
    <w:rsid w:val="00A41398"/>
    <w:rsid w:val="00A41D4E"/>
    <w:rsid w:val="00A41D4F"/>
    <w:rsid w:val="00A43908"/>
    <w:rsid w:val="00A45BA6"/>
    <w:rsid w:val="00A46B6E"/>
    <w:rsid w:val="00A479EE"/>
    <w:rsid w:val="00A47D34"/>
    <w:rsid w:val="00A50231"/>
    <w:rsid w:val="00A5051E"/>
    <w:rsid w:val="00A50642"/>
    <w:rsid w:val="00A50961"/>
    <w:rsid w:val="00A50A5D"/>
    <w:rsid w:val="00A5306E"/>
    <w:rsid w:val="00A543A2"/>
    <w:rsid w:val="00A55660"/>
    <w:rsid w:val="00A55ED9"/>
    <w:rsid w:val="00A61934"/>
    <w:rsid w:val="00A61A9C"/>
    <w:rsid w:val="00A62DB7"/>
    <w:rsid w:val="00A63B2D"/>
    <w:rsid w:val="00A63B78"/>
    <w:rsid w:val="00A63CDC"/>
    <w:rsid w:val="00A647AD"/>
    <w:rsid w:val="00A64817"/>
    <w:rsid w:val="00A653F5"/>
    <w:rsid w:val="00A6640F"/>
    <w:rsid w:val="00A669E5"/>
    <w:rsid w:val="00A66A1E"/>
    <w:rsid w:val="00A67453"/>
    <w:rsid w:val="00A7063E"/>
    <w:rsid w:val="00A70730"/>
    <w:rsid w:val="00A70F7C"/>
    <w:rsid w:val="00A7138B"/>
    <w:rsid w:val="00A7146A"/>
    <w:rsid w:val="00A73219"/>
    <w:rsid w:val="00A733B4"/>
    <w:rsid w:val="00A734B1"/>
    <w:rsid w:val="00A73A0F"/>
    <w:rsid w:val="00A7424C"/>
    <w:rsid w:val="00A7443C"/>
    <w:rsid w:val="00A756E8"/>
    <w:rsid w:val="00A75D6C"/>
    <w:rsid w:val="00A7628F"/>
    <w:rsid w:val="00A80298"/>
    <w:rsid w:val="00A80E96"/>
    <w:rsid w:val="00A819AF"/>
    <w:rsid w:val="00A81B32"/>
    <w:rsid w:val="00A83119"/>
    <w:rsid w:val="00A83678"/>
    <w:rsid w:val="00A8377B"/>
    <w:rsid w:val="00A839E8"/>
    <w:rsid w:val="00A83BE9"/>
    <w:rsid w:val="00A84B91"/>
    <w:rsid w:val="00A84D2E"/>
    <w:rsid w:val="00A85224"/>
    <w:rsid w:val="00A8537D"/>
    <w:rsid w:val="00A865CF"/>
    <w:rsid w:val="00A86BD2"/>
    <w:rsid w:val="00A870C5"/>
    <w:rsid w:val="00A87196"/>
    <w:rsid w:val="00A87C61"/>
    <w:rsid w:val="00A90673"/>
    <w:rsid w:val="00A90D6F"/>
    <w:rsid w:val="00A90FB4"/>
    <w:rsid w:val="00A92EAB"/>
    <w:rsid w:val="00A930CC"/>
    <w:rsid w:val="00A94D95"/>
    <w:rsid w:val="00A95D02"/>
    <w:rsid w:val="00A96241"/>
    <w:rsid w:val="00A9684C"/>
    <w:rsid w:val="00A9722B"/>
    <w:rsid w:val="00A9790D"/>
    <w:rsid w:val="00A97DFF"/>
    <w:rsid w:val="00A97FAB"/>
    <w:rsid w:val="00AA0509"/>
    <w:rsid w:val="00AA0DD9"/>
    <w:rsid w:val="00AA2D43"/>
    <w:rsid w:val="00AA33BE"/>
    <w:rsid w:val="00AA384E"/>
    <w:rsid w:val="00AA45C8"/>
    <w:rsid w:val="00AA5A7A"/>
    <w:rsid w:val="00AA636F"/>
    <w:rsid w:val="00AA64F1"/>
    <w:rsid w:val="00AA6ADC"/>
    <w:rsid w:val="00AA6E7E"/>
    <w:rsid w:val="00AA7009"/>
    <w:rsid w:val="00AA7D52"/>
    <w:rsid w:val="00AA7EEB"/>
    <w:rsid w:val="00AB035A"/>
    <w:rsid w:val="00AB0AEB"/>
    <w:rsid w:val="00AB101B"/>
    <w:rsid w:val="00AB25CF"/>
    <w:rsid w:val="00AB26D7"/>
    <w:rsid w:val="00AB27FB"/>
    <w:rsid w:val="00AB2F14"/>
    <w:rsid w:val="00AB31B2"/>
    <w:rsid w:val="00AB3413"/>
    <w:rsid w:val="00AB442A"/>
    <w:rsid w:val="00AB4B88"/>
    <w:rsid w:val="00AB77B3"/>
    <w:rsid w:val="00AC11B6"/>
    <w:rsid w:val="00AC1576"/>
    <w:rsid w:val="00AC213C"/>
    <w:rsid w:val="00AC28DB"/>
    <w:rsid w:val="00AC297B"/>
    <w:rsid w:val="00AC35C3"/>
    <w:rsid w:val="00AC3D1E"/>
    <w:rsid w:val="00AC3FDF"/>
    <w:rsid w:val="00AC46FD"/>
    <w:rsid w:val="00AC4F49"/>
    <w:rsid w:val="00AC654C"/>
    <w:rsid w:val="00AC745B"/>
    <w:rsid w:val="00AC7A37"/>
    <w:rsid w:val="00AC7B26"/>
    <w:rsid w:val="00AC7B74"/>
    <w:rsid w:val="00AD04D6"/>
    <w:rsid w:val="00AD0DA7"/>
    <w:rsid w:val="00AD113D"/>
    <w:rsid w:val="00AD26B6"/>
    <w:rsid w:val="00AD2D8D"/>
    <w:rsid w:val="00AD2DE1"/>
    <w:rsid w:val="00AD3177"/>
    <w:rsid w:val="00AD4648"/>
    <w:rsid w:val="00AD53F1"/>
    <w:rsid w:val="00AE0127"/>
    <w:rsid w:val="00AE0DB4"/>
    <w:rsid w:val="00AE2FB5"/>
    <w:rsid w:val="00AE31F0"/>
    <w:rsid w:val="00AE4148"/>
    <w:rsid w:val="00AE47EC"/>
    <w:rsid w:val="00AE4C9F"/>
    <w:rsid w:val="00AE5E00"/>
    <w:rsid w:val="00AE68E8"/>
    <w:rsid w:val="00AE7371"/>
    <w:rsid w:val="00AE73B0"/>
    <w:rsid w:val="00AE7414"/>
    <w:rsid w:val="00AF06DF"/>
    <w:rsid w:val="00AF07D5"/>
    <w:rsid w:val="00AF098E"/>
    <w:rsid w:val="00AF1562"/>
    <w:rsid w:val="00AF1EB9"/>
    <w:rsid w:val="00AF4D6B"/>
    <w:rsid w:val="00AF67BD"/>
    <w:rsid w:val="00AF6A95"/>
    <w:rsid w:val="00AF7648"/>
    <w:rsid w:val="00AF7F19"/>
    <w:rsid w:val="00B00103"/>
    <w:rsid w:val="00B00DBF"/>
    <w:rsid w:val="00B011BD"/>
    <w:rsid w:val="00B02582"/>
    <w:rsid w:val="00B0285C"/>
    <w:rsid w:val="00B02C76"/>
    <w:rsid w:val="00B02F77"/>
    <w:rsid w:val="00B04076"/>
    <w:rsid w:val="00B0431F"/>
    <w:rsid w:val="00B05592"/>
    <w:rsid w:val="00B07969"/>
    <w:rsid w:val="00B1053E"/>
    <w:rsid w:val="00B10680"/>
    <w:rsid w:val="00B109A5"/>
    <w:rsid w:val="00B113D5"/>
    <w:rsid w:val="00B123A6"/>
    <w:rsid w:val="00B12C8C"/>
    <w:rsid w:val="00B148E5"/>
    <w:rsid w:val="00B15452"/>
    <w:rsid w:val="00B15862"/>
    <w:rsid w:val="00B16590"/>
    <w:rsid w:val="00B1710E"/>
    <w:rsid w:val="00B174F3"/>
    <w:rsid w:val="00B17E14"/>
    <w:rsid w:val="00B20243"/>
    <w:rsid w:val="00B20872"/>
    <w:rsid w:val="00B20CAC"/>
    <w:rsid w:val="00B211C5"/>
    <w:rsid w:val="00B22EB2"/>
    <w:rsid w:val="00B2357A"/>
    <w:rsid w:val="00B24823"/>
    <w:rsid w:val="00B25CA0"/>
    <w:rsid w:val="00B26F92"/>
    <w:rsid w:val="00B26FC4"/>
    <w:rsid w:val="00B271DC"/>
    <w:rsid w:val="00B272B0"/>
    <w:rsid w:val="00B319A3"/>
    <w:rsid w:val="00B31CC6"/>
    <w:rsid w:val="00B329BF"/>
    <w:rsid w:val="00B32F73"/>
    <w:rsid w:val="00B33494"/>
    <w:rsid w:val="00B338CD"/>
    <w:rsid w:val="00B34028"/>
    <w:rsid w:val="00B34B48"/>
    <w:rsid w:val="00B34DD2"/>
    <w:rsid w:val="00B3505F"/>
    <w:rsid w:val="00B355BA"/>
    <w:rsid w:val="00B3629E"/>
    <w:rsid w:val="00B374D8"/>
    <w:rsid w:val="00B37F75"/>
    <w:rsid w:val="00B40D81"/>
    <w:rsid w:val="00B41573"/>
    <w:rsid w:val="00B415A2"/>
    <w:rsid w:val="00B42542"/>
    <w:rsid w:val="00B43959"/>
    <w:rsid w:val="00B44BF2"/>
    <w:rsid w:val="00B4544C"/>
    <w:rsid w:val="00B45465"/>
    <w:rsid w:val="00B45590"/>
    <w:rsid w:val="00B46F08"/>
    <w:rsid w:val="00B46FE9"/>
    <w:rsid w:val="00B47478"/>
    <w:rsid w:val="00B47762"/>
    <w:rsid w:val="00B47C2F"/>
    <w:rsid w:val="00B50600"/>
    <w:rsid w:val="00B50B2F"/>
    <w:rsid w:val="00B50B3F"/>
    <w:rsid w:val="00B50E7F"/>
    <w:rsid w:val="00B5118B"/>
    <w:rsid w:val="00B51643"/>
    <w:rsid w:val="00B51C6E"/>
    <w:rsid w:val="00B528F8"/>
    <w:rsid w:val="00B529A3"/>
    <w:rsid w:val="00B52D94"/>
    <w:rsid w:val="00B53887"/>
    <w:rsid w:val="00B5680C"/>
    <w:rsid w:val="00B56A55"/>
    <w:rsid w:val="00B57022"/>
    <w:rsid w:val="00B570A1"/>
    <w:rsid w:val="00B57DD3"/>
    <w:rsid w:val="00B57F70"/>
    <w:rsid w:val="00B61B27"/>
    <w:rsid w:val="00B61C76"/>
    <w:rsid w:val="00B61F21"/>
    <w:rsid w:val="00B62342"/>
    <w:rsid w:val="00B6236A"/>
    <w:rsid w:val="00B62636"/>
    <w:rsid w:val="00B634F7"/>
    <w:rsid w:val="00B64C7E"/>
    <w:rsid w:val="00B65A50"/>
    <w:rsid w:val="00B6618D"/>
    <w:rsid w:val="00B6627D"/>
    <w:rsid w:val="00B662C3"/>
    <w:rsid w:val="00B66AB7"/>
    <w:rsid w:val="00B6709F"/>
    <w:rsid w:val="00B67990"/>
    <w:rsid w:val="00B70FD4"/>
    <w:rsid w:val="00B7122F"/>
    <w:rsid w:val="00B71F08"/>
    <w:rsid w:val="00B71FB6"/>
    <w:rsid w:val="00B7240D"/>
    <w:rsid w:val="00B72417"/>
    <w:rsid w:val="00B72795"/>
    <w:rsid w:val="00B72920"/>
    <w:rsid w:val="00B72C20"/>
    <w:rsid w:val="00B734C7"/>
    <w:rsid w:val="00B73CE2"/>
    <w:rsid w:val="00B750BC"/>
    <w:rsid w:val="00B75E6E"/>
    <w:rsid w:val="00B761A4"/>
    <w:rsid w:val="00B770ED"/>
    <w:rsid w:val="00B77841"/>
    <w:rsid w:val="00B80267"/>
    <w:rsid w:val="00B80609"/>
    <w:rsid w:val="00B8073A"/>
    <w:rsid w:val="00B80BB4"/>
    <w:rsid w:val="00B80C18"/>
    <w:rsid w:val="00B81742"/>
    <w:rsid w:val="00B81786"/>
    <w:rsid w:val="00B838E4"/>
    <w:rsid w:val="00B83C46"/>
    <w:rsid w:val="00B8496C"/>
    <w:rsid w:val="00B84CB0"/>
    <w:rsid w:val="00B84E89"/>
    <w:rsid w:val="00B85806"/>
    <w:rsid w:val="00B865CA"/>
    <w:rsid w:val="00B90D69"/>
    <w:rsid w:val="00B9150B"/>
    <w:rsid w:val="00B9233F"/>
    <w:rsid w:val="00B93155"/>
    <w:rsid w:val="00B93E65"/>
    <w:rsid w:val="00B9555E"/>
    <w:rsid w:val="00B96535"/>
    <w:rsid w:val="00B970D7"/>
    <w:rsid w:val="00BA016F"/>
    <w:rsid w:val="00BA1990"/>
    <w:rsid w:val="00BA20E3"/>
    <w:rsid w:val="00BA2AAF"/>
    <w:rsid w:val="00BA32E3"/>
    <w:rsid w:val="00BA4926"/>
    <w:rsid w:val="00BA4E2F"/>
    <w:rsid w:val="00BA5112"/>
    <w:rsid w:val="00BA54FE"/>
    <w:rsid w:val="00BA5BA4"/>
    <w:rsid w:val="00BA771B"/>
    <w:rsid w:val="00BA771F"/>
    <w:rsid w:val="00BA7894"/>
    <w:rsid w:val="00BA7EF5"/>
    <w:rsid w:val="00BB222E"/>
    <w:rsid w:val="00BB35F3"/>
    <w:rsid w:val="00BB3734"/>
    <w:rsid w:val="00BB4A35"/>
    <w:rsid w:val="00BB5843"/>
    <w:rsid w:val="00BB65A5"/>
    <w:rsid w:val="00BB697A"/>
    <w:rsid w:val="00BB6DC7"/>
    <w:rsid w:val="00BC04A8"/>
    <w:rsid w:val="00BC2567"/>
    <w:rsid w:val="00BC36FF"/>
    <w:rsid w:val="00BC39B2"/>
    <w:rsid w:val="00BC3ECC"/>
    <w:rsid w:val="00BC41D7"/>
    <w:rsid w:val="00BC6382"/>
    <w:rsid w:val="00BC67BE"/>
    <w:rsid w:val="00BC6934"/>
    <w:rsid w:val="00BC7401"/>
    <w:rsid w:val="00BC7C8E"/>
    <w:rsid w:val="00BC7F49"/>
    <w:rsid w:val="00BC7F9B"/>
    <w:rsid w:val="00BD0366"/>
    <w:rsid w:val="00BD0CA3"/>
    <w:rsid w:val="00BD183C"/>
    <w:rsid w:val="00BD1FBC"/>
    <w:rsid w:val="00BD272E"/>
    <w:rsid w:val="00BD35E0"/>
    <w:rsid w:val="00BD3F25"/>
    <w:rsid w:val="00BD469D"/>
    <w:rsid w:val="00BD4C8E"/>
    <w:rsid w:val="00BD6837"/>
    <w:rsid w:val="00BD6AA2"/>
    <w:rsid w:val="00BD6DAE"/>
    <w:rsid w:val="00BD7DBB"/>
    <w:rsid w:val="00BE0FB8"/>
    <w:rsid w:val="00BE1EFD"/>
    <w:rsid w:val="00BE2145"/>
    <w:rsid w:val="00BE22B6"/>
    <w:rsid w:val="00BE2CDA"/>
    <w:rsid w:val="00BE3AFF"/>
    <w:rsid w:val="00BE446C"/>
    <w:rsid w:val="00BE4AC7"/>
    <w:rsid w:val="00BE6A89"/>
    <w:rsid w:val="00BE71FF"/>
    <w:rsid w:val="00BE7364"/>
    <w:rsid w:val="00BE7BE5"/>
    <w:rsid w:val="00BF0778"/>
    <w:rsid w:val="00BF2763"/>
    <w:rsid w:val="00BF2F2D"/>
    <w:rsid w:val="00BF3037"/>
    <w:rsid w:val="00BF332A"/>
    <w:rsid w:val="00BF4848"/>
    <w:rsid w:val="00BF5727"/>
    <w:rsid w:val="00BF6154"/>
    <w:rsid w:val="00BF78BA"/>
    <w:rsid w:val="00BF7DA4"/>
    <w:rsid w:val="00C0128A"/>
    <w:rsid w:val="00C01B7C"/>
    <w:rsid w:val="00C02F59"/>
    <w:rsid w:val="00C03768"/>
    <w:rsid w:val="00C04D61"/>
    <w:rsid w:val="00C04D98"/>
    <w:rsid w:val="00C05A78"/>
    <w:rsid w:val="00C05AD4"/>
    <w:rsid w:val="00C0603B"/>
    <w:rsid w:val="00C10340"/>
    <w:rsid w:val="00C104D6"/>
    <w:rsid w:val="00C115C8"/>
    <w:rsid w:val="00C12583"/>
    <w:rsid w:val="00C1347A"/>
    <w:rsid w:val="00C14B5B"/>
    <w:rsid w:val="00C15448"/>
    <w:rsid w:val="00C15746"/>
    <w:rsid w:val="00C1590F"/>
    <w:rsid w:val="00C1643F"/>
    <w:rsid w:val="00C16C17"/>
    <w:rsid w:val="00C179F0"/>
    <w:rsid w:val="00C17DC3"/>
    <w:rsid w:val="00C20835"/>
    <w:rsid w:val="00C21BF3"/>
    <w:rsid w:val="00C21CD0"/>
    <w:rsid w:val="00C2367F"/>
    <w:rsid w:val="00C24100"/>
    <w:rsid w:val="00C25C24"/>
    <w:rsid w:val="00C3115D"/>
    <w:rsid w:val="00C31663"/>
    <w:rsid w:val="00C317DB"/>
    <w:rsid w:val="00C32197"/>
    <w:rsid w:val="00C32509"/>
    <w:rsid w:val="00C329EE"/>
    <w:rsid w:val="00C338E5"/>
    <w:rsid w:val="00C33F11"/>
    <w:rsid w:val="00C34E79"/>
    <w:rsid w:val="00C364CB"/>
    <w:rsid w:val="00C36EB9"/>
    <w:rsid w:val="00C41839"/>
    <w:rsid w:val="00C4195A"/>
    <w:rsid w:val="00C41CD8"/>
    <w:rsid w:val="00C42709"/>
    <w:rsid w:val="00C427F6"/>
    <w:rsid w:val="00C4282E"/>
    <w:rsid w:val="00C431B4"/>
    <w:rsid w:val="00C43611"/>
    <w:rsid w:val="00C4374F"/>
    <w:rsid w:val="00C43A76"/>
    <w:rsid w:val="00C43BEE"/>
    <w:rsid w:val="00C44756"/>
    <w:rsid w:val="00C44779"/>
    <w:rsid w:val="00C44B5B"/>
    <w:rsid w:val="00C456F6"/>
    <w:rsid w:val="00C45E5B"/>
    <w:rsid w:val="00C46A5F"/>
    <w:rsid w:val="00C504F5"/>
    <w:rsid w:val="00C50F64"/>
    <w:rsid w:val="00C51A51"/>
    <w:rsid w:val="00C52439"/>
    <w:rsid w:val="00C5416A"/>
    <w:rsid w:val="00C54196"/>
    <w:rsid w:val="00C54392"/>
    <w:rsid w:val="00C5614A"/>
    <w:rsid w:val="00C572B9"/>
    <w:rsid w:val="00C5798E"/>
    <w:rsid w:val="00C614A4"/>
    <w:rsid w:val="00C6177E"/>
    <w:rsid w:val="00C618C7"/>
    <w:rsid w:val="00C61963"/>
    <w:rsid w:val="00C6219D"/>
    <w:rsid w:val="00C6366D"/>
    <w:rsid w:val="00C63C6F"/>
    <w:rsid w:val="00C65157"/>
    <w:rsid w:val="00C658A7"/>
    <w:rsid w:val="00C663CC"/>
    <w:rsid w:val="00C700AE"/>
    <w:rsid w:val="00C70186"/>
    <w:rsid w:val="00C70412"/>
    <w:rsid w:val="00C708B1"/>
    <w:rsid w:val="00C70FA5"/>
    <w:rsid w:val="00C715EF"/>
    <w:rsid w:val="00C718FC"/>
    <w:rsid w:val="00C719CE"/>
    <w:rsid w:val="00C72272"/>
    <w:rsid w:val="00C7376C"/>
    <w:rsid w:val="00C7530B"/>
    <w:rsid w:val="00C7618D"/>
    <w:rsid w:val="00C76A8D"/>
    <w:rsid w:val="00C7769A"/>
    <w:rsid w:val="00C8025C"/>
    <w:rsid w:val="00C80483"/>
    <w:rsid w:val="00C80BF9"/>
    <w:rsid w:val="00C81429"/>
    <w:rsid w:val="00C81A3D"/>
    <w:rsid w:val="00C81B13"/>
    <w:rsid w:val="00C82347"/>
    <w:rsid w:val="00C82854"/>
    <w:rsid w:val="00C85047"/>
    <w:rsid w:val="00C85663"/>
    <w:rsid w:val="00C85EB0"/>
    <w:rsid w:val="00C86E5F"/>
    <w:rsid w:val="00C86F2E"/>
    <w:rsid w:val="00C87521"/>
    <w:rsid w:val="00C9021B"/>
    <w:rsid w:val="00C9144A"/>
    <w:rsid w:val="00C927CE"/>
    <w:rsid w:val="00C92F16"/>
    <w:rsid w:val="00C9350E"/>
    <w:rsid w:val="00C93874"/>
    <w:rsid w:val="00C93EA8"/>
    <w:rsid w:val="00C94561"/>
    <w:rsid w:val="00CA0622"/>
    <w:rsid w:val="00CA3092"/>
    <w:rsid w:val="00CA37A9"/>
    <w:rsid w:val="00CA4C50"/>
    <w:rsid w:val="00CA4DA3"/>
    <w:rsid w:val="00CA52D6"/>
    <w:rsid w:val="00CA56B7"/>
    <w:rsid w:val="00CA5F6A"/>
    <w:rsid w:val="00CA635F"/>
    <w:rsid w:val="00CA6CC7"/>
    <w:rsid w:val="00CA797E"/>
    <w:rsid w:val="00CB095F"/>
    <w:rsid w:val="00CB1AE2"/>
    <w:rsid w:val="00CB4ACE"/>
    <w:rsid w:val="00CB5479"/>
    <w:rsid w:val="00CB61A9"/>
    <w:rsid w:val="00CB6B00"/>
    <w:rsid w:val="00CC0843"/>
    <w:rsid w:val="00CC24B8"/>
    <w:rsid w:val="00CC30C4"/>
    <w:rsid w:val="00CC31CF"/>
    <w:rsid w:val="00CC386E"/>
    <w:rsid w:val="00CC60C9"/>
    <w:rsid w:val="00CC6DAF"/>
    <w:rsid w:val="00CC76CD"/>
    <w:rsid w:val="00CD04D2"/>
    <w:rsid w:val="00CD0AE6"/>
    <w:rsid w:val="00CD0FB7"/>
    <w:rsid w:val="00CD2097"/>
    <w:rsid w:val="00CD2714"/>
    <w:rsid w:val="00CD28C0"/>
    <w:rsid w:val="00CD31B0"/>
    <w:rsid w:val="00CD3F80"/>
    <w:rsid w:val="00CD42DB"/>
    <w:rsid w:val="00CD49AF"/>
    <w:rsid w:val="00CD5669"/>
    <w:rsid w:val="00CD620D"/>
    <w:rsid w:val="00CD7796"/>
    <w:rsid w:val="00CE0B5C"/>
    <w:rsid w:val="00CE0B8F"/>
    <w:rsid w:val="00CE18B8"/>
    <w:rsid w:val="00CE1C5D"/>
    <w:rsid w:val="00CE3162"/>
    <w:rsid w:val="00CE389B"/>
    <w:rsid w:val="00CE3D04"/>
    <w:rsid w:val="00CE4158"/>
    <w:rsid w:val="00CE4629"/>
    <w:rsid w:val="00CE555E"/>
    <w:rsid w:val="00CE5EAA"/>
    <w:rsid w:val="00CE60D3"/>
    <w:rsid w:val="00CE6DA9"/>
    <w:rsid w:val="00CE6E81"/>
    <w:rsid w:val="00CF0014"/>
    <w:rsid w:val="00CF0F88"/>
    <w:rsid w:val="00CF12EA"/>
    <w:rsid w:val="00CF159A"/>
    <w:rsid w:val="00CF1C2D"/>
    <w:rsid w:val="00CF3E6F"/>
    <w:rsid w:val="00CF426D"/>
    <w:rsid w:val="00CF45C4"/>
    <w:rsid w:val="00CF52CD"/>
    <w:rsid w:val="00CF5842"/>
    <w:rsid w:val="00CF5E73"/>
    <w:rsid w:val="00CF75B0"/>
    <w:rsid w:val="00D02607"/>
    <w:rsid w:val="00D03A9D"/>
    <w:rsid w:val="00D045D5"/>
    <w:rsid w:val="00D04830"/>
    <w:rsid w:val="00D04C86"/>
    <w:rsid w:val="00D058A4"/>
    <w:rsid w:val="00D05BD0"/>
    <w:rsid w:val="00D06AA4"/>
    <w:rsid w:val="00D1221D"/>
    <w:rsid w:val="00D12808"/>
    <w:rsid w:val="00D12BCC"/>
    <w:rsid w:val="00D12EDA"/>
    <w:rsid w:val="00D132C7"/>
    <w:rsid w:val="00D13308"/>
    <w:rsid w:val="00D13680"/>
    <w:rsid w:val="00D14966"/>
    <w:rsid w:val="00D14CAC"/>
    <w:rsid w:val="00D151B8"/>
    <w:rsid w:val="00D170CF"/>
    <w:rsid w:val="00D17832"/>
    <w:rsid w:val="00D2053A"/>
    <w:rsid w:val="00D20866"/>
    <w:rsid w:val="00D209CB"/>
    <w:rsid w:val="00D2166F"/>
    <w:rsid w:val="00D21D3A"/>
    <w:rsid w:val="00D21FE0"/>
    <w:rsid w:val="00D22B5D"/>
    <w:rsid w:val="00D23167"/>
    <w:rsid w:val="00D24A73"/>
    <w:rsid w:val="00D26480"/>
    <w:rsid w:val="00D267F7"/>
    <w:rsid w:val="00D27B7C"/>
    <w:rsid w:val="00D27EBB"/>
    <w:rsid w:val="00D30146"/>
    <w:rsid w:val="00D3096A"/>
    <w:rsid w:val="00D34081"/>
    <w:rsid w:val="00D344E1"/>
    <w:rsid w:val="00D34D47"/>
    <w:rsid w:val="00D354C6"/>
    <w:rsid w:val="00D41423"/>
    <w:rsid w:val="00D418D3"/>
    <w:rsid w:val="00D41AC1"/>
    <w:rsid w:val="00D43425"/>
    <w:rsid w:val="00D434BA"/>
    <w:rsid w:val="00D44EA3"/>
    <w:rsid w:val="00D45364"/>
    <w:rsid w:val="00D47D99"/>
    <w:rsid w:val="00D52638"/>
    <w:rsid w:val="00D52766"/>
    <w:rsid w:val="00D542AF"/>
    <w:rsid w:val="00D542E4"/>
    <w:rsid w:val="00D54660"/>
    <w:rsid w:val="00D54764"/>
    <w:rsid w:val="00D5522F"/>
    <w:rsid w:val="00D55FDB"/>
    <w:rsid w:val="00D57186"/>
    <w:rsid w:val="00D57819"/>
    <w:rsid w:val="00D603CE"/>
    <w:rsid w:val="00D60E62"/>
    <w:rsid w:val="00D60EF2"/>
    <w:rsid w:val="00D6139D"/>
    <w:rsid w:val="00D61D5F"/>
    <w:rsid w:val="00D623B3"/>
    <w:rsid w:val="00D62C8F"/>
    <w:rsid w:val="00D6301F"/>
    <w:rsid w:val="00D63751"/>
    <w:rsid w:val="00D63787"/>
    <w:rsid w:val="00D63DEB"/>
    <w:rsid w:val="00D6530D"/>
    <w:rsid w:val="00D66E1F"/>
    <w:rsid w:val="00D71D48"/>
    <w:rsid w:val="00D72020"/>
    <w:rsid w:val="00D7240F"/>
    <w:rsid w:val="00D737C8"/>
    <w:rsid w:val="00D73BD2"/>
    <w:rsid w:val="00D74702"/>
    <w:rsid w:val="00D74FB5"/>
    <w:rsid w:val="00D764DC"/>
    <w:rsid w:val="00D775C6"/>
    <w:rsid w:val="00D7769F"/>
    <w:rsid w:val="00D811CB"/>
    <w:rsid w:val="00D811CE"/>
    <w:rsid w:val="00D8195E"/>
    <w:rsid w:val="00D82B4C"/>
    <w:rsid w:val="00D830EB"/>
    <w:rsid w:val="00D832F7"/>
    <w:rsid w:val="00D84D50"/>
    <w:rsid w:val="00D855CC"/>
    <w:rsid w:val="00D85C4B"/>
    <w:rsid w:val="00D86677"/>
    <w:rsid w:val="00D86984"/>
    <w:rsid w:val="00D86AFD"/>
    <w:rsid w:val="00D87732"/>
    <w:rsid w:val="00D902FE"/>
    <w:rsid w:val="00D903E7"/>
    <w:rsid w:val="00D91675"/>
    <w:rsid w:val="00D92351"/>
    <w:rsid w:val="00D928F8"/>
    <w:rsid w:val="00D93555"/>
    <w:rsid w:val="00D9428B"/>
    <w:rsid w:val="00D94E30"/>
    <w:rsid w:val="00D95BB3"/>
    <w:rsid w:val="00D95F72"/>
    <w:rsid w:val="00D96AD7"/>
    <w:rsid w:val="00D96F4B"/>
    <w:rsid w:val="00D975A0"/>
    <w:rsid w:val="00D97F18"/>
    <w:rsid w:val="00DA1887"/>
    <w:rsid w:val="00DA3040"/>
    <w:rsid w:val="00DA55FE"/>
    <w:rsid w:val="00DA62CA"/>
    <w:rsid w:val="00DB0A48"/>
    <w:rsid w:val="00DB0A75"/>
    <w:rsid w:val="00DB10F3"/>
    <w:rsid w:val="00DB1532"/>
    <w:rsid w:val="00DB196A"/>
    <w:rsid w:val="00DB1F0C"/>
    <w:rsid w:val="00DB1F59"/>
    <w:rsid w:val="00DB42CC"/>
    <w:rsid w:val="00DB50D6"/>
    <w:rsid w:val="00DB52D1"/>
    <w:rsid w:val="00DB58AC"/>
    <w:rsid w:val="00DB6F02"/>
    <w:rsid w:val="00DC018E"/>
    <w:rsid w:val="00DC0E8A"/>
    <w:rsid w:val="00DC10E6"/>
    <w:rsid w:val="00DC3373"/>
    <w:rsid w:val="00DC3737"/>
    <w:rsid w:val="00DC3C56"/>
    <w:rsid w:val="00DC401E"/>
    <w:rsid w:val="00DC57D3"/>
    <w:rsid w:val="00DC639D"/>
    <w:rsid w:val="00DC65A3"/>
    <w:rsid w:val="00DC6A08"/>
    <w:rsid w:val="00DC7095"/>
    <w:rsid w:val="00DC7493"/>
    <w:rsid w:val="00DD0380"/>
    <w:rsid w:val="00DD0B37"/>
    <w:rsid w:val="00DD1C66"/>
    <w:rsid w:val="00DD365D"/>
    <w:rsid w:val="00DD39C1"/>
    <w:rsid w:val="00DD5693"/>
    <w:rsid w:val="00DD5EE1"/>
    <w:rsid w:val="00DD6872"/>
    <w:rsid w:val="00DE0141"/>
    <w:rsid w:val="00DE07A7"/>
    <w:rsid w:val="00DE0973"/>
    <w:rsid w:val="00DE0995"/>
    <w:rsid w:val="00DE1301"/>
    <w:rsid w:val="00DE2B6B"/>
    <w:rsid w:val="00DE2D19"/>
    <w:rsid w:val="00DE302E"/>
    <w:rsid w:val="00DE3BCB"/>
    <w:rsid w:val="00DE3F77"/>
    <w:rsid w:val="00DE5CF2"/>
    <w:rsid w:val="00DE5D90"/>
    <w:rsid w:val="00DF0A1E"/>
    <w:rsid w:val="00DF2D87"/>
    <w:rsid w:val="00DF3D2F"/>
    <w:rsid w:val="00DF64EB"/>
    <w:rsid w:val="00DF6F92"/>
    <w:rsid w:val="00DF703A"/>
    <w:rsid w:val="00DF7CA1"/>
    <w:rsid w:val="00E00CE6"/>
    <w:rsid w:val="00E014F0"/>
    <w:rsid w:val="00E015B2"/>
    <w:rsid w:val="00E01D93"/>
    <w:rsid w:val="00E04666"/>
    <w:rsid w:val="00E05FAB"/>
    <w:rsid w:val="00E07100"/>
    <w:rsid w:val="00E0784E"/>
    <w:rsid w:val="00E07C2D"/>
    <w:rsid w:val="00E11F18"/>
    <w:rsid w:val="00E12426"/>
    <w:rsid w:val="00E12903"/>
    <w:rsid w:val="00E134C2"/>
    <w:rsid w:val="00E13F44"/>
    <w:rsid w:val="00E146FB"/>
    <w:rsid w:val="00E149EF"/>
    <w:rsid w:val="00E15253"/>
    <w:rsid w:val="00E165A7"/>
    <w:rsid w:val="00E20F95"/>
    <w:rsid w:val="00E24495"/>
    <w:rsid w:val="00E249C8"/>
    <w:rsid w:val="00E24F34"/>
    <w:rsid w:val="00E25ED4"/>
    <w:rsid w:val="00E26745"/>
    <w:rsid w:val="00E27E50"/>
    <w:rsid w:val="00E30B55"/>
    <w:rsid w:val="00E32156"/>
    <w:rsid w:val="00E325A3"/>
    <w:rsid w:val="00E33AFB"/>
    <w:rsid w:val="00E33CDE"/>
    <w:rsid w:val="00E348E6"/>
    <w:rsid w:val="00E35341"/>
    <w:rsid w:val="00E357A9"/>
    <w:rsid w:val="00E358E9"/>
    <w:rsid w:val="00E36375"/>
    <w:rsid w:val="00E3712B"/>
    <w:rsid w:val="00E371A9"/>
    <w:rsid w:val="00E3722A"/>
    <w:rsid w:val="00E37CBD"/>
    <w:rsid w:val="00E406D4"/>
    <w:rsid w:val="00E4118D"/>
    <w:rsid w:val="00E416A6"/>
    <w:rsid w:val="00E426F2"/>
    <w:rsid w:val="00E4469C"/>
    <w:rsid w:val="00E44ACC"/>
    <w:rsid w:val="00E4502A"/>
    <w:rsid w:val="00E46017"/>
    <w:rsid w:val="00E466CC"/>
    <w:rsid w:val="00E4787C"/>
    <w:rsid w:val="00E47AFA"/>
    <w:rsid w:val="00E48B7B"/>
    <w:rsid w:val="00E51BFC"/>
    <w:rsid w:val="00E532E6"/>
    <w:rsid w:val="00E5600D"/>
    <w:rsid w:val="00E56157"/>
    <w:rsid w:val="00E60806"/>
    <w:rsid w:val="00E6144E"/>
    <w:rsid w:val="00E61D71"/>
    <w:rsid w:val="00E6245E"/>
    <w:rsid w:val="00E63E9D"/>
    <w:rsid w:val="00E64856"/>
    <w:rsid w:val="00E64B6B"/>
    <w:rsid w:val="00E64C5F"/>
    <w:rsid w:val="00E656B5"/>
    <w:rsid w:val="00E65937"/>
    <w:rsid w:val="00E66C38"/>
    <w:rsid w:val="00E6702A"/>
    <w:rsid w:val="00E6752A"/>
    <w:rsid w:val="00E67FB8"/>
    <w:rsid w:val="00E71A4C"/>
    <w:rsid w:val="00E7205A"/>
    <w:rsid w:val="00E724D7"/>
    <w:rsid w:val="00E72DAF"/>
    <w:rsid w:val="00E73C3B"/>
    <w:rsid w:val="00E741A9"/>
    <w:rsid w:val="00E742B3"/>
    <w:rsid w:val="00E74DDF"/>
    <w:rsid w:val="00E75C46"/>
    <w:rsid w:val="00E81178"/>
    <w:rsid w:val="00E812A5"/>
    <w:rsid w:val="00E836E9"/>
    <w:rsid w:val="00E843DC"/>
    <w:rsid w:val="00E854FB"/>
    <w:rsid w:val="00E8592C"/>
    <w:rsid w:val="00E85B4C"/>
    <w:rsid w:val="00E864F1"/>
    <w:rsid w:val="00E86B5D"/>
    <w:rsid w:val="00E86EF2"/>
    <w:rsid w:val="00E87A77"/>
    <w:rsid w:val="00E87F49"/>
    <w:rsid w:val="00E90ED5"/>
    <w:rsid w:val="00E91385"/>
    <w:rsid w:val="00E9138D"/>
    <w:rsid w:val="00E913FF"/>
    <w:rsid w:val="00E92353"/>
    <w:rsid w:val="00E93EC1"/>
    <w:rsid w:val="00E943AB"/>
    <w:rsid w:val="00E94961"/>
    <w:rsid w:val="00E9572C"/>
    <w:rsid w:val="00EA00CD"/>
    <w:rsid w:val="00EA0591"/>
    <w:rsid w:val="00EA159D"/>
    <w:rsid w:val="00EA1C59"/>
    <w:rsid w:val="00EA28FB"/>
    <w:rsid w:val="00EA2D15"/>
    <w:rsid w:val="00EA4BBE"/>
    <w:rsid w:val="00EA4D3A"/>
    <w:rsid w:val="00EA4DE9"/>
    <w:rsid w:val="00EA56F4"/>
    <w:rsid w:val="00EA6581"/>
    <w:rsid w:val="00EA66BD"/>
    <w:rsid w:val="00EA6C5A"/>
    <w:rsid w:val="00EA7D2D"/>
    <w:rsid w:val="00EB0721"/>
    <w:rsid w:val="00EB0F1D"/>
    <w:rsid w:val="00EB46D6"/>
    <w:rsid w:val="00EB53E8"/>
    <w:rsid w:val="00EB5588"/>
    <w:rsid w:val="00EB561B"/>
    <w:rsid w:val="00EB64B3"/>
    <w:rsid w:val="00EB7016"/>
    <w:rsid w:val="00EB7904"/>
    <w:rsid w:val="00EC0070"/>
    <w:rsid w:val="00EC0BD6"/>
    <w:rsid w:val="00EC0BF2"/>
    <w:rsid w:val="00EC104E"/>
    <w:rsid w:val="00EC1F7A"/>
    <w:rsid w:val="00EC33C5"/>
    <w:rsid w:val="00EC3EA9"/>
    <w:rsid w:val="00EC459B"/>
    <w:rsid w:val="00EC522D"/>
    <w:rsid w:val="00EC76FE"/>
    <w:rsid w:val="00ED0D04"/>
    <w:rsid w:val="00ED2C9E"/>
    <w:rsid w:val="00ED4336"/>
    <w:rsid w:val="00ED48F4"/>
    <w:rsid w:val="00ED5356"/>
    <w:rsid w:val="00ED5CC8"/>
    <w:rsid w:val="00ED7A34"/>
    <w:rsid w:val="00EE2061"/>
    <w:rsid w:val="00EE21CB"/>
    <w:rsid w:val="00EE29CA"/>
    <w:rsid w:val="00EE3CEB"/>
    <w:rsid w:val="00EE48ED"/>
    <w:rsid w:val="00EE544B"/>
    <w:rsid w:val="00EE60E2"/>
    <w:rsid w:val="00EE7BE8"/>
    <w:rsid w:val="00EF009E"/>
    <w:rsid w:val="00EF3CDE"/>
    <w:rsid w:val="00EF3DD8"/>
    <w:rsid w:val="00EF4628"/>
    <w:rsid w:val="00EF5266"/>
    <w:rsid w:val="00EF57D9"/>
    <w:rsid w:val="00EF6CB7"/>
    <w:rsid w:val="00EF6CE5"/>
    <w:rsid w:val="00EF79BD"/>
    <w:rsid w:val="00F00C35"/>
    <w:rsid w:val="00F01653"/>
    <w:rsid w:val="00F01D26"/>
    <w:rsid w:val="00F027C6"/>
    <w:rsid w:val="00F02A5A"/>
    <w:rsid w:val="00F0373E"/>
    <w:rsid w:val="00F0392A"/>
    <w:rsid w:val="00F0699C"/>
    <w:rsid w:val="00F06EF8"/>
    <w:rsid w:val="00F06F57"/>
    <w:rsid w:val="00F07167"/>
    <w:rsid w:val="00F07C67"/>
    <w:rsid w:val="00F07D00"/>
    <w:rsid w:val="00F1059C"/>
    <w:rsid w:val="00F11E86"/>
    <w:rsid w:val="00F13B8C"/>
    <w:rsid w:val="00F141CD"/>
    <w:rsid w:val="00F15B36"/>
    <w:rsid w:val="00F15BA3"/>
    <w:rsid w:val="00F17ADA"/>
    <w:rsid w:val="00F2150F"/>
    <w:rsid w:val="00F21D22"/>
    <w:rsid w:val="00F22DB0"/>
    <w:rsid w:val="00F22F0F"/>
    <w:rsid w:val="00F233E4"/>
    <w:rsid w:val="00F24151"/>
    <w:rsid w:val="00F25CF4"/>
    <w:rsid w:val="00F26564"/>
    <w:rsid w:val="00F26879"/>
    <w:rsid w:val="00F26E32"/>
    <w:rsid w:val="00F27C04"/>
    <w:rsid w:val="00F3067C"/>
    <w:rsid w:val="00F32CA5"/>
    <w:rsid w:val="00F337B1"/>
    <w:rsid w:val="00F34294"/>
    <w:rsid w:val="00F3490A"/>
    <w:rsid w:val="00F36D72"/>
    <w:rsid w:val="00F3729C"/>
    <w:rsid w:val="00F4074C"/>
    <w:rsid w:val="00F4211F"/>
    <w:rsid w:val="00F42712"/>
    <w:rsid w:val="00F4275B"/>
    <w:rsid w:val="00F427E6"/>
    <w:rsid w:val="00F43506"/>
    <w:rsid w:val="00F44B81"/>
    <w:rsid w:val="00F44C2C"/>
    <w:rsid w:val="00F45144"/>
    <w:rsid w:val="00F455D1"/>
    <w:rsid w:val="00F45D84"/>
    <w:rsid w:val="00F5068D"/>
    <w:rsid w:val="00F510AC"/>
    <w:rsid w:val="00F5110B"/>
    <w:rsid w:val="00F536EC"/>
    <w:rsid w:val="00F53E36"/>
    <w:rsid w:val="00F54168"/>
    <w:rsid w:val="00F5434C"/>
    <w:rsid w:val="00F54E9E"/>
    <w:rsid w:val="00F5652F"/>
    <w:rsid w:val="00F567B0"/>
    <w:rsid w:val="00F57692"/>
    <w:rsid w:val="00F57D5E"/>
    <w:rsid w:val="00F62B1B"/>
    <w:rsid w:val="00F63F42"/>
    <w:rsid w:val="00F64473"/>
    <w:rsid w:val="00F67062"/>
    <w:rsid w:val="00F67581"/>
    <w:rsid w:val="00F73E78"/>
    <w:rsid w:val="00F74ECB"/>
    <w:rsid w:val="00F75630"/>
    <w:rsid w:val="00F756A3"/>
    <w:rsid w:val="00F756F8"/>
    <w:rsid w:val="00F76B06"/>
    <w:rsid w:val="00F802C6"/>
    <w:rsid w:val="00F8057B"/>
    <w:rsid w:val="00F80C34"/>
    <w:rsid w:val="00F80F73"/>
    <w:rsid w:val="00F81163"/>
    <w:rsid w:val="00F815DD"/>
    <w:rsid w:val="00F828BB"/>
    <w:rsid w:val="00F82AE2"/>
    <w:rsid w:val="00F82C65"/>
    <w:rsid w:val="00F82E3F"/>
    <w:rsid w:val="00F82F86"/>
    <w:rsid w:val="00F832E7"/>
    <w:rsid w:val="00F843C4"/>
    <w:rsid w:val="00F84D32"/>
    <w:rsid w:val="00F850B6"/>
    <w:rsid w:val="00F869AC"/>
    <w:rsid w:val="00F877BA"/>
    <w:rsid w:val="00F91897"/>
    <w:rsid w:val="00F919ED"/>
    <w:rsid w:val="00F943D3"/>
    <w:rsid w:val="00F94434"/>
    <w:rsid w:val="00F94CC1"/>
    <w:rsid w:val="00F954E2"/>
    <w:rsid w:val="00F95748"/>
    <w:rsid w:val="00F97842"/>
    <w:rsid w:val="00F97CC2"/>
    <w:rsid w:val="00F97DA1"/>
    <w:rsid w:val="00FA0826"/>
    <w:rsid w:val="00FA0CFB"/>
    <w:rsid w:val="00FA0F1A"/>
    <w:rsid w:val="00FA1072"/>
    <w:rsid w:val="00FA27F0"/>
    <w:rsid w:val="00FA3B70"/>
    <w:rsid w:val="00FA3C2B"/>
    <w:rsid w:val="00FA4816"/>
    <w:rsid w:val="00FA4B99"/>
    <w:rsid w:val="00FA4E79"/>
    <w:rsid w:val="00FA4FA5"/>
    <w:rsid w:val="00FA5AC5"/>
    <w:rsid w:val="00FA65BD"/>
    <w:rsid w:val="00FB0298"/>
    <w:rsid w:val="00FB2349"/>
    <w:rsid w:val="00FB25ED"/>
    <w:rsid w:val="00FB2E7C"/>
    <w:rsid w:val="00FB3768"/>
    <w:rsid w:val="00FB3839"/>
    <w:rsid w:val="00FB5146"/>
    <w:rsid w:val="00FB6D6C"/>
    <w:rsid w:val="00FC103A"/>
    <w:rsid w:val="00FC31D2"/>
    <w:rsid w:val="00FC3FFC"/>
    <w:rsid w:val="00FC448F"/>
    <w:rsid w:val="00FC4EBD"/>
    <w:rsid w:val="00FC507E"/>
    <w:rsid w:val="00FC5E96"/>
    <w:rsid w:val="00FC615E"/>
    <w:rsid w:val="00FC63D6"/>
    <w:rsid w:val="00FD0434"/>
    <w:rsid w:val="00FD21DF"/>
    <w:rsid w:val="00FD2916"/>
    <w:rsid w:val="00FD2E2B"/>
    <w:rsid w:val="00FD4EA2"/>
    <w:rsid w:val="00FD555A"/>
    <w:rsid w:val="00FE04ED"/>
    <w:rsid w:val="00FE0A78"/>
    <w:rsid w:val="00FE0E52"/>
    <w:rsid w:val="00FE2AF7"/>
    <w:rsid w:val="00FE2D4B"/>
    <w:rsid w:val="00FE3253"/>
    <w:rsid w:val="00FE4EFA"/>
    <w:rsid w:val="00FE76C4"/>
    <w:rsid w:val="00FE7828"/>
    <w:rsid w:val="00FE7DBD"/>
    <w:rsid w:val="00FF00AE"/>
    <w:rsid w:val="00FF0BEE"/>
    <w:rsid w:val="00FF0E47"/>
    <w:rsid w:val="00FF19A9"/>
    <w:rsid w:val="00FF345C"/>
    <w:rsid w:val="00FF399D"/>
    <w:rsid w:val="00FF4B93"/>
    <w:rsid w:val="00FF4F00"/>
    <w:rsid w:val="00FF6537"/>
    <w:rsid w:val="00FF7445"/>
    <w:rsid w:val="00FF77C2"/>
    <w:rsid w:val="00FF7EA6"/>
    <w:rsid w:val="00FF7EFF"/>
    <w:rsid w:val="0137C221"/>
    <w:rsid w:val="0144E5F8"/>
    <w:rsid w:val="016C9BED"/>
    <w:rsid w:val="019C3EEE"/>
    <w:rsid w:val="01AC96CC"/>
    <w:rsid w:val="01B73B34"/>
    <w:rsid w:val="02007F40"/>
    <w:rsid w:val="0225D372"/>
    <w:rsid w:val="025D42F1"/>
    <w:rsid w:val="028B3E98"/>
    <w:rsid w:val="0296A78B"/>
    <w:rsid w:val="02A4430F"/>
    <w:rsid w:val="02DC1887"/>
    <w:rsid w:val="032603B2"/>
    <w:rsid w:val="034E527E"/>
    <w:rsid w:val="0369CEA5"/>
    <w:rsid w:val="038B9B29"/>
    <w:rsid w:val="03A9C7FC"/>
    <w:rsid w:val="03CF8DEB"/>
    <w:rsid w:val="043B3CB1"/>
    <w:rsid w:val="04943D15"/>
    <w:rsid w:val="04AE3946"/>
    <w:rsid w:val="04AEFB84"/>
    <w:rsid w:val="04BD5FA4"/>
    <w:rsid w:val="04CB9985"/>
    <w:rsid w:val="054520B2"/>
    <w:rsid w:val="05B3ED6F"/>
    <w:rsid w:val="05CD6CFF"/>
    <w:rsid w:val="062D6E8B"/>
    <w:rsid w:val="066C0B46"/>
    <w:rsid w:val="067A1924"/>
    <w:rsid w:val="06D7161F"/>
    <w:rsid w:val="06DA0AFD"/>
    <w:rsid w:val="06FAF3C3"/>
    <w:rsid w:val="0708298D"/>
    <w:rsid w:val="071AEC22"/>
    <w:rsid w:val="07BF4111"/>
    <w:rsid w:val="08797A63"/>
    <w:rsid w:val="088EDA4F"/>
    <w:rsid w:val="08A36552"/>
    <w:rsid w:val="08D15857"/>
    <w:rsid w:val="090A06EE"/>
    <w:rsid w:val="091AE42C"/>
    <w:rsid w:val="094A2EAF"/>
    <w:rsid w:val="09D92F82"/>
    <w:rsid w:val="09E641A7"/>
    <w:rsid w:val="0A33470C"/>
    <w:rsid w:val="0A57A398"/>
    <w:rsid w:val="0A61920B"/>
    <w:rsid w:val="0AD6FB25"/>
    <w:rsid w:val="0AE5138D"/>
    <w:rsid w:val="0B667B4A"/>
    <w:rsid w:val="0B72E069"/>
    <w:rsid w:val="0BB49D86"/>
    <w:rsid w:val="0BE6E054"/>
    <w:rsid w:val="0C30FFFD"/>
    <w:rsid w:val="0C455D9C"/>
    <w:rsid w:val="0C7844EE"/>
    <w:rsid w:val="0CB35307"/>
    <w:rsid w:val="0D3033B0"/>
    <w:rsid w:val="0D87F386"/>
    <w:rsid w:val="0DA89CD3"/>
    <w:rsid w:val="0DBACEB3"/>
    <w:rsid w:val="0F03878E"/>
    <w:rsid w:val="0F451E89"/>
    <w:rsid w:val="0FA2F0DF"/>
    <w:rsid w:val="0FA355F7"/>
    <w:rsid w:val="0FF9DF52"/>
    <w:rsid w:val="10544429"/>
    <w:rsid w:val="10A3D967"/>
    <w:rsid w:val="10E2AABF"/>
    <w:rsid w:val="11475EDF"/>
    <w:rsid w:val="11FC7458"/>
    <w:rsid w:val="120615EA"/>
    <w:rsid w:val="120ED261"/>
    <w:rsid w:val="12234DBB"/>
    <w:rsid w:val="12D635E5"/>
    <w:rsid w:val="132A620F"/>
    <w:rsid w:val="13B5E8DA"/>
    <w:rsid w:val="13C51573"/>
    <w:rsid w:val="13E4D4E6"/>
    <w:rsid w:val="13E68706"/>
    <w:rsid w:val="13E82275"/>
    <w:rsid w:val="13FE8CEB"/>
    <w:rsid w:val="14083B26"/>
    <w:rsid w:val="1425D3F9"/>
    <w:rsid w:val="14588591"/>
    <w:rsid w:val="14B95F25"/>
    <w:rsid w:val="14CBD237"/>
    <w:rsid w:val="14CC3295"/>
    <w:rsid w:val="14D3E65F"/>
    <w:rsid w:val="14E73470"/>
    <w:rsid w:val="14E97CB5"/>
    <w:rsid w:val="14F2DD49"/>
    <w:rsid w:val="152B2F17"/>
    <w:rsid w:val="15557FD3"/>
    <w:rsid w:val="155EDFDF"/>
    <w:rsid w:val="1573159D"/>
    <w:rsid w:val="15DD864D"/>
    <w:rsid w:val="15F894D8"/>
    <w:rsid w:val="1674CC46"/>
    <w:rsid w:val="1682F097"/>
    <w:rsid w:val="16C4A6CB"/>
    <w:rsid w:val="16D95388"/>
    <w:rsid w:val="16E6360A"/>
    <w:rsid w:val="173B140E"/>
    <w:rsid w:val="18AA1E9C"/>
    <w:rsid w:val="192D5F42"/>
    <w:rsid w:val="196B58E4"/>
    <w:rsid w:val="19907A8D"/>
    <w:rsid w:val="19A88E44"/>
    <w:rsid w:val="19AF605B"/>
    <w:rsid w:val="19BBD70C"/>
    <w:rsid w:val="19C12B13"/>
    <w:rsid w:val="19CB4A0E"/>
    <w:rsid w:val="19E43728"/>
    <w:rsid w:val="19E4DE3E"/>
    <w:rsid w:val="19EC98E0"/>
    <w:rsid w:val="19F10F04"/>
    <w:rsid w:val="19F9CDB0"/>
    <w:rsid w:val="1A0BCCBC"/>
    <w:rsid w:val="1A2CE8CE"/>
    <w:rsid w:val="1A3590C2"/>
    <w:rsid w:val="1A7514AB"/>
    <w:rsid w:val="1AACA4A7"/>
    <w:rsid w:val="1AD2963A"/>
    <w:rsid w:val="1ADB3768"/>
    <w:rsid w:val="1B198F97"/>
    <w:rsid w:val="1B88ABA7"/>
    <w:rsid w:val="1BC4BA78"/>
    <w:rsid w:val="1C29D8D3"/>
    <w:rsid w:val="1C852BED"/>
    <w:rsid w:val="1C92A7B1"/>
    <w:rsid w:val="1CC570A0"/>
    <w:rsid w:val="1CCCE7B8"/>
    <w:rsid w:val="1CD14A68"/>
    <w:rsid w:val="1CDEA842"/>
    <w:rsid w:val="1CED518B"/>
    <w:rsid w:val="1D1846B2"/>
    <w:rsid w:val="1D25BA55"/>
    <w:rsid w:val="1D3BD206"/>
    <w:rsid w:val="1E4500DE"/>
    <w:rsid w:val="1E470E0B"/>
    <w:rsid w:val="1E6E9746"/>
    <w:rsid w:val="1E7CC829"/>
    <w:rsid w:val="1E88A50A"/>
    <w:rsid w:val="1EA09B2F"/>
    <w:rsid w:val="1EA8C153"/>
    <w:rsid w:val="1F5AA0FE"/>
    <w:rsid w:val="1F6F8874"/>
    <w:rsid w:val="1F96894F"/>
    <w:rsid w:val="20AD6634"/>
    <w:rsid w:val="20B0EE13"/>
    <w:rsid w:val="20BE88CB"/>
    <w:rsid w:val="21469EF2"/>
    <w:rsid w:val="21B8BAC0"/>
    <w:rsid w:val="21C17152"/>
    <w:rsid w:val="222C0393"/>
    <w:rsid w:val="22342B98"/>
    <w:rsid w:val="2238EBCB"/>
    <w:rsid w:val="2279ACB0"/>
    <w:rsid w:val="228A5FAF"/>
    <w:rsid w:val="22986EC4"/>
    <w:rsid w:val="22D836A5"/>
    <w:rsid w:val="2302D8BB"/>
    <w:rsid w:val="23412874"/>
    <w:rsid w:val="23551F61"/>
    <w:rsid w:val="235DE6E3"/>
    <w:rsid w:val="23A1D89D"/>
    <w:rsid w:val="23C45B20"/>
    <w:rsid w:val="23E6A1C7"/>
    <w:rsid w:val="240AD90D"/>
    <w:rsid w:val="245F4100"/>
    <w:rsid w:val="246246F6"/>
    <w:rsid w:val="24B235B5"/>
    <w:rsid w:val="2507DEC8"/>
    <w:rsid w:val="252614A3"/>
    <w:rsid w:val="2533EB0A"/>
    <w:rsid w:val="254BBE92"/>
    <w:rsid w:val="25B5DD26"/>
    <w:rsid w:val="25C3C293"/>
    <w:rsid w:val="2610B5E3"/>
    <w:rsid w:val="261C1059"/>
    <w:rsid w:val="26770206"/>
    <w:rsid w:val="269156B9"/>
    <w:rsid w:val="269EDE0A"/>
    <w:rsid w:val="26F56FF0"/>
    <w:rsid w:val="27474DD5"/>
    <w:rsid w:val="28031B00"/>
    <w:rsid w:val="28567CF8"/>
    <w:rsid w:val="28932E10"/>
    <w:rsid w:val="28C06027"/>
    <w:rsid w:val="28F93AD6"/>
    <w:rsid w:val="291E6770"/>
    <w:rsid w:val="29E34DCB"/>
    <w:rsid w:val="29F4A486"/>
    <w:rsid w:val="29FAFEBA"/>
    <w:rsid w:val="2A16A852"/>
    <w:rsid w:val="2A329E73"/>
    <w:rsid w:val="2A370A1F"/>
    <w:rsid w:val="2A3E7063"/>
    <w:rsid w:val="2A4CAC4A"/>
    <w:rsid w:val="2A7756F3"/>
    <w:rsid w:val="2AA22E2B"/>
    <w:rsid w:val="2AD017CA"/>
    <w:rsid w:val="2AEBB84F"/>
    <w:rsid w:val="2B116912"/>
    <w:rsid w:val="2B2B939B"/>
    <w:rsid w:val="2B3B0375"/>
    <w:rsid w:val="2B420407"/>
    <w:rsid w:val="2B5637A2"/>
    <w:rsid w:val="2B7F1979"/>
    <w:rsid w:val="2B846DDF"/>
    <w:rsid w:val="2BB4B451"/>
    <w:rsid w:val="2C01AD47"/>
    <w:rsid w:val="2C22D679"/>
    <w:rsid w:val="2C62FC75"/>
    <w:rsid w:val="2C6F7DDA"/>
    <w:rsid w:val="2C7AE7C7"/>
    <w:rsid w:val="2CA0C005"/>
    <w:rsid w:val="2CCB7B3F"/>
    <w:rsid w:val="2D20ED5F"/>
    <w:rsid w:val="2D3D0BFA"/>
    <w:rsid w:val="2D8BFE55"/>
    <w:rsid w:val="2D98FCD8"/>
    <w:rsid w:val="2E306CC5"/>
    <w:rsid w:val="2E607E4A"/>
    <w:rsid w:val="2E773E03"/>
    <w:rsid w:val="2EA6FB8E"/>
    <w:rsid w:val="2EAF562B"/>
    <w:rsid w:val="2ED8EEB0"/>
    <w:rsid w:val="2EDB20C1"/>
    <w:rsid w:val="2EE6A29D"/>
    <w:rsid w:val="2F001597"/>
    <w:rsid w:val="2F0929A0"/>
    <w:rsid w:val="2F3D608E"/>
    <w:rsid w:val="2FE93811"/>
    <w:rsid w:val="3039F302"/>
    <w:rsid w:val="30544C1E"/>
    <w:rsid w:val="30761091"/>
    <w:rsid w:val="30E06EED"/>
    <w:rsid w:val="310CC0BF"/>
    <w:rsid w:val="311D515F"/>
    <w:rsid w:val="311E14F7"/>
    <w:rsid w:val="31E983F3"/>
    <w:rsid w:val="32008A30"/>
    <w:rsid w:val="32C37EDA"/>
    <w:rsid w:val="32C776DB"/>
    <w:rsid w:val="32CA7419"/>
    <w:rsid w:val="32FF2974"/>
    <w:rsid w:val="3347D0BC"/>
    <w:rsid w:val="346C5FDF"/>
    <w:rsid w:val="34736A1B"/>
    <w:rsid w:val="3482221A"/>
    <w:rsid w:val="349F18CB"/>
    <w:rsid w:val="34A3ECEC"/>
    <w:rsid w:val="34BD43B4"/>
    <w:rsid w:val="357EAA1A"/>
    <w:rsid w:val="35B14CE5"/>
    <w:rsid w:val="362718A9"/>
    <w:rsid w:val="3705E3AA"/>
    <w:rsid w:val="3738AFA9"/>
    <w:rsid w:val="376E7E43"/>
    <w:rsid w:val="37AECF3A"/>
    <w:rsid w:val="37D29804"/>
    <w:rsid w:val="37E5DD3B"/>
    <w:rsid w:val="380B0DFE"/>
    <w:rsid w:val="3842317F"/>
    <w:rsid w:val="38D09459"/>
    <w:rsid w:val="38FCE02F"/>
    <w:rsid w:val="3901FFA0"/>
    <w:rsid w:val="39232A5D"/>
    <w:rsid w:val="3923D58E"/>
    <w:rsid w:val="39381F71"/>
    <w:rsid w:val="395D7F40"/>
    <w:rsid w:val="396AA6CA"/>
    <w:rsid w:val="396FA6BF"/>
    <w:rsid w:val="3977C5F8"/>
    <w:rsid w:val="39C0CD86"/>
    <w:rsid w:val="3A04D550"/>
    <w:rsid w:val="3C0B2F2E"/>
    <w:rsid w:val="3C20D87B"/>
    <w:rsid w:val="3C37E240"/>
    <w:rsid w:val="3D310429"/>
    <w:rsid w:val="3D38991A"/>
    <w:rsid w:val="3D6C332D"/>
    <w:rsid w:val="3D736288"/>
    <w:rsid w:val="3D74BE99"/>
    <w:rsid w:val="3E6F16EE"/>
    <w:rsid w:val="3EC695EF"/>
    <w:rsid w:val="3ED4FB75"/>
    <w:rsid w:val="3EF1AFA7"/>
    <w:rsid w:val="3F21A181"/>
    <w:rsid w:val="3F330A9F"/>
    <w:rsid w:val="3F64C664"/>
    <w:rsid w:val="3FB0ED2A"/>
    <w:rsid w:val="3FF5C443"/>
    <w:rsid w:val="40116D96"/>
    <w:rsid w:val="4050CDD5"/>
    <w:rsid w:val="407CAA4F"/>
    <w:rsid w:val="4090B5C5"/>
    <w:rsid w:val="40E26D69"/>
    <w:rsid w:val="40F15658"/>
    <w:rsid w:val="411E0353"/>
    <w:rsid w:val="41B8B153"/>
    <w:rsid w:val="41D26EB0"/>
    <w:rsid w:val="41E7C20F"/>
    <w:rsid w:val="425C4365"/>
    <w:rsid w:val="428407A9"/>
    <w:rsid w:val="42B6E826"/>
    <w:rsid w:val="43067A3B"/>
    <w:rsid w:val="43157C8F"/>
    <w:rsid w:val="431E1AC6"/>
    <w:rsid w:val="434E7760"/>
    <w:rsid w:val="43DE48AD"/>
    <w:rsid w:val="43ECE4D7"/>
    <w:rsid w:val="443ED7DF"/>
    <w:rsid w:val="447F889C"/>
    <w:rsid w:val="44C21A6E"/>
    <w:rsid w:val="44DD6B85"/>
    <w:rsid w:val="4519472D"/>
    <w:rsid w:val="451F4FC0"/>
    <w:rsid w:val="4556786B"/>
    <w:rsid w:val="45790725"/>
    <w:rsid w:val="45FE4139"/>
    <w:rsid w:val="4649BF35"/>
    <w:rsid w:val="466FD2E8"/>
    <w:rsid w:val="46AFD955"/>
    <w:rsid w:val="470357A7"/>
    <w:rsid w:val="4757A353"/>
    <w:rsid w:val="4758CADD"/>
    <w:rsid w:val="478066C4"/>
    <w:rsid w:val="47EE7019"/>
    <w:rsid w:val="4810316B"/>
    <w:rsid w:val="483072E1"/>
    <w:rsid w:val="483DBF0E"/>
    <w:rsid w:val="487B5CFB"/>
    <w:rsid w:val="48C1177D"/>
    <w:rsid w:val="48E71A17"/>
    <w:rsid w:val="48F97B32"/>
    <w:rsid w:val="493F764B"/>
    <w:rsid w:val="49C3CC0B"/>
    <w:rsid w:val="49D214FD"/>
    <w:rsid w:val="4A0051BC"/>
    <w:rsid w:val="4A108CE7"/>
    <w:rsid w:val="4AC4D042"/>
    <w:rsid w:val="4B7D5551"/>
    <w:rsid w:val="4BA462A4"/>
    <w:rsid w:val="4BD030A8"/>
    <w:rsid w:val="4BE4D207"/>
    <w:rsid w:val="4CBF26CB"/>
    <w:rsid w:val="4D050FB3"/>
    <w:rsid w:val="4D103D46"/>
    <w:rsid w:val="4D2A48D0"/>
    <w:rsid w:val="4D5927C0"/>
    <w:rsid w:val="4DDCEF10"/>
    <w:rsid w:val="4E18441C"/>
    <w:rsid w:val="4E66D3A1"/>
    <w:rsid w:val="4E91A97A"/>
    <w:rsid w:val="4E9AB1CF"/>
    <w:rsid w:val="4EA893DF"/>
    <w:rsid w:val="4ED402CD"/>
    <w:rsid w:val="4EDCC02F"/>
    <w:rsid w:val="4F22FEA5"/>
    <w:rsid w:val="4F2B6E6A"/>
    <w:rsid w:val="501C79A9"/>
    <w:rsid w:val="5037A3AC"/>
    <w:rsid w:val="5082E539"/>
    <w:rsid w:val="50A856C0"/>
    <w:rsid w:val="50B02EA4"/>
    <w:rsid w:val="51029756"/>
    <w:rsid w:val="5102BF65"/>
    <w:rsid w:val="5107AC57"/>
    <w:rsid w:val="5153F9CA"/>
    <w:rsid w:val="518BF291"/>
    <w:rsid w:val="51A0BD11"/>
    <w:rsid w:val="51A22B8B"/>
    <w:rsid w:val="51B75CF1"/>
    <w:rsid w:val="51D9E264"/>
    <w:rsid w:val="51F7E440"/>
    <w:rsid w:val="52902880"/>
    <w:rsid w:val="5299618B"/>
    <w:rsid w:val="52C9B583"/>
    <w:rsid w:val="5304CD3C"/>
    <w:rsid w:val="534C7BA0"/>
    <w:rsid w:val="53BA15AC"/>
    <w:rsid w:val="53EF1B9C"/>
    <w:rsid w:val="540551D3"/>
    <w:rsid w:val="54582FF2"/>
    <w:rsid w:val="545E11C2"/>
    <w:rsid w:val="54642916"/>
    <w:rsid w:val="5474D41C"/>
    <w:rsid w:val="54A806C7"/>
    <w:rsid w:val="554B5630"/>
    <w:rsid w:val="554C3775"/>
    <w:rsid w:val="55562A17"/>
    <w:rsid w:val="5574550B"/>
    <w:rsid w:val="5595AC8C"/>
    <w:rsid w:val="5595B82C"/>
    <w:rsid w:val="55ACF830"/>
    <w:rsid w:val="55ECE086"/>
    <w:rsid w:val="56416A34"/>
    <w:rsid w:val="5684A6B9"/>
    <w:rsid w:val="56ABA9FF"/>
    <w:rsid w:val="56BE7886"/>
    <w:rsid w:val="56DE1C0A"/>
    <w:rsid w:val="56E914D0"/>
    <w:rsid w:val="56FE5055"/>
    <w:rsid w:val="57088E8A"/>
    <w:rsid w:val="573CED0B"/>
    <w:rsid w:val="573CF8AF"/>
    <w:rsid w:val="575A9A52"/>
    <w:rsid w:val="5789E242"/>
    <w:rsid w:val="57A2C755"/>
    <w:rsid w:val="57CC399E"/>
    <w:rsid w:val="57F6B4C5"/>
    <w:rsid w:val="5810B8F9"/>
    <w:rsid w:val="5823EC82"/>
    <w:rsid w:val="5879B9D5"/>
    <w:rsid w:val="58B20024"/>
    <w:rsid w:val="58BB771A"/>
    <w:rsid w:val="58CEE9CC"/>
    <w:rsid w:val="58DFE045"/>
    <w:rsid w:val="5901ECDE"/>
    <w:rsid w:val="5916802C"/>
    <w:rsid w:val="59A70AB5"/>
    <w:rsid w:val="59AA3560"/>
    <w:rsid w:val="59F8725B"/>
    <w:rsid w:val="5A17699E"/>
    <w:rsid w:val="5A646AF6"/>
    <w:rsid w:val="5AA46FF3"/>
    <w:rsid w:val="5B214C25"/>
    <w:rsid w:val="5B6F5FC6"/>
    <w:rsid w:val="5BB59D35"/>
    <w:rsid w:val="5BD0CFA1"/>
    <w:rsid w:val="5BECB75B"/>
    <w:rsid w:val="5C763A23"/>
    <w:rsid w:val="5CAD3C1B"/>
    <w:rsid w:val="5CBE65C0"/>
    <w:rsid w:val="5D033293"/>
    <w:rsid w:val="5D2608B2"/>
    <w:rsid w:val="5D7C81F4"/>
    <w:rsid w:val="5EC313BE"/>
    <w:rsid w:val="5F302B26"/>
    <w:rsid w:val="5F3A7C0A"/>
    <w:rsid w:val="5F60002D"/>
    <w:rsid w:val="5F6A3860"/>
    <w:rsid w:val="5FE58DAC"/>
    <w:rsid w:val="604ED542"/>
    <w:rsid w:val="60A2EB50"/>
    <w:rsid w:val="611542EC"/>
    <w:rsid w:val="61A8C2A3"/>
    <w:rsid w:val="61C961F1"/>
    <w:rsid w:val="61DACF40"/>
    <w:rsid w:val="624D4B94"/>
    <w:rsid w:val="62F9DB13"/>
    <w:rsid w:val="63049E33"/>
    <w:rsid w:val="632FC2EC"/>
    <w:rsid w:val="6374145D"/>
    <w:rsid w:val="63C3AEC8"/>
    <w:rsid w:val="64247498"/>
    <w:rsid w:val="644EC1F8"/>
    <w:rsid w:val="647A8D74"/>
    <w:rsid w:val="647D0155"/>
    <w:rsid w:val="64C12997"/>
    <w:rsid w:val="64F0E1AF"/>
    <w:rsid w:val="65092089"/>
    <w:rsid w:val="65321190"/>
    <w:rsid w:val="6542B919"/>
    <w:rsid w:val="657C8873"/>
    <w:rsid w:val="65B1F010"/>
    <w:rsid w:val="6612AA7D"/>
    <w:rsid w:val="6616FE7E"/>
    <w:rsid w:val="669168D6"/>
    <w:rsid w:val="669E5D42"/>
    <w:rsid w:val="66C6CC83"/>
    <w:rsid w:val="66CC7852"/>
    <w:rsid w:val="675AFCEC"/>
    <w:rsid w:val="67799D51"/>
    <w:rsid w:val="67839939"/>
    <w:rsid w:val="67AF15CB"/>
    <w:rsid w:val="68583EE3"/>
    <w:rsid w:val="688BF4E3"/>
    <w:rsid w:val="6896FA27"/>
    <w:rsid w:val="68A6A92A"/>
    <w:rsid w:val="6901B084"/>
    <w:rsid w:val="6926AE30"/>
    <w:rsid w:val="69831DFF"/>
    <w:rsid w:val="69842325"/>
    <w:rsid w:val="6995FBDD"/>
    <w:rsid w:val="69D26DF3"/>
    <w:rsid w:val="6A21212C"/>
    <w:rsid w:val="6A908E30"/>
    <w:rsid w:val="6B73CA08"/>
    <w:rsid w:val="6C26AB8C"/>
    <w:rsid w:val="6C6A9CEC"/>
    <w:rsid w:val="6C7F1FD2"/>
    <w:rsid w:val="6CA876B7"/>
    <w:rsid w:val="6CF0D840"/>
    <w:rsid w:val="6DAC5A3B"/>
    <w:rsid w:val="6DB44B45"/>
    <w:rsid w:val="6E20B7B4"/>
    <w:rsid w:val="6E27F080"/>
    <w:rsid w:val="6E29B467"/>
    <w:rsid w:val="6E31D6D9"/>
    <w:rsid w:val="6E43F00D"/>
    <w:rsid w:val="6E4DC9F0"/>
    <w:rsid w:val="6E77A704"/>
    <w:rsid w:val="6F675D9E"/>
    <w:rsid w:val="6F7DE490"/>
    <w:rsid w:val="6FADD023"/>
    <w:rsid w:val="6FC16FE3"/>
    <w:rsid w:val="6FCD0BB9"/>
    <w:rsid w:val="6FD6FBDB"/>
    <w:rsid w:val="701D06CC"/>
    <w:rsid w:val="705A8820"/>
    <w:rsid w:val="70879909"/>
    <w:rsid w:val="70A95F6F"/>
    <w:rsid w:val="70F8B579"/>
    <w:rsid w:val="710C86CC"/>
    <w:rsid w:val="713C017C"/>
    <w:rsid w:val="7164231B"/>
    <w:rsid w:val="7168E2C3"/>
    <w:rsid w:val="71848536"/>
    <w:rsid w:val="7205CA4A"/>
    <w:rsid w:val="722CE687"/>
    <w:rsid w:val="7276B224"/>
    <w:rsid w:val="72975955"/>
    <w:rsid w:val="7382E4F3"/>
    <w:rsid w:val="73AD02A3"/>
    <w:rsid w:val="73CE2C99"/>
    <w:rsid w:val="73E801E6"/>
    <w:rsid w:val="74005B7A"/>
    <w:rsid w:val="743705CE"/>
    <w:rsid w:val="74834C9A"/>
    <w:rsid w:val="74868AA9"/>
    <w:rsid w:val="748ADC9E"/>
    <w:rsid w:val="75293E5B"/>
    <w:rsid w:val="756A428E"/>
    <w:rsid w:val="757DE6BF"/>
    <w:rsid w:val="7586F1F0"/>
    <w:rsid w:val="758B0F4C"/>
    <w:rsid w:val="75E60BCE"/>
    <w:rsid w:val="7606F65F"/>
    <w:rsid w:val="7680AF8E"/>
    <w:rsid w:val="76EDE73C"/>
    <w:rsid w:val="7720AE04"/>
    <w:rsid w:val="776B6511"/>
    <w:rsid w:val="77CDCED1"/>
    <w:rsid w:val="77E1604B"/>
    <w:rsid w:val="77E8E258"/>
    <w:rsid w:val="77ED11C5"/>
    <w:rsid w:val="78527544"/>
    <w:rsid w:val="78A5A5E2"/>
    <w:rsid w:val="78C705BB"/>
    <w:rsid w:val="78D831A0"/>
    <w:rsid w:val="79BF6BCA"/>
    <w:rsid w:val="79E14BBA"/>
    <w:rsid w:val="7A436A40"/>
    <w:rsid w:val="7A6433F4"/>
    <w:rsid w:val="7ADF141C"/>
    <w:rsid w:val="7B4E8CE2"/>
    <w:rsid w:val="7BCFED0D"/>
    <w:rsid w:val="7C74737F"/>
    <w:rsid w:val="7CAA63F8"/>
    <w:rsid w:val="7CBA2DC2"/>
    <w:rsid w:val="7CF61086"/>
    <w:rsid w:val="7D223472"/>
    <w:rsid w:val="7D42D030"/>
    <w:rsid w:val="7D445952"/>
    <w:rsid w:val="7DC3D0B3"/>
    <w:rsid w:val="7DEE1D5F"/>
    <w:rsid w:val="7E505DBA"/>
    <w:rsid w:val="7E7F7F42"/>
    <w:rsid w:val="7E92FFDD"/>
    <w:rsid w:val="7ED434BF"/>
    <w:rsid w:val="7EE32985"/>
    <w:rsid w:val="7EEC291A"/>
    <w:rsid w:val="7F7F01A0"/>
    <w:rsid w:val="7FA1703E"/>
    <w:rsid w:val="7FA687AC"/>
    <w:rsid w:val="7FD2A2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57AA670"/>
  <w15:docId w15:val="{D1051025-AE0F-4299-BEFF-92F6DECEC4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SimSun" w:hAnsiTheme="minorHAnsi" w:cstheme="minorBidi"/>
        <w:kern w:val="2"/>
        <w:sz w:val="24"/>
        <w:szCs w:val="39"/>
        <w:lang w:val="en-US" w:eastAsia="en-US" w:bidi="km-KH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71482"/>
    <w:pPr>
      <w:spacing w:after="160" w:line="259" w:lineRule="auto"/>
    </w:pPr>
    <w:rPr>
      <w:rFonts w:ascii="Times New Roman" w:hAnsi="Times New Roman" w:cs="Khmer OS"/>
      <w:kern w:val="0"/>
      <w:sz w:val="22"/>
      <w:szCs w:val="20"/>
      <w:lang w:val="en-AU"/>
    </w:rPr>
  </w:style>
  <w:style w:type="paragraph" w:styleId="Heading1">
    <w:name w:val="heading 1"/>
    <w:basedOn w:val="Normal"/>
    <w:next w:val="Normal"/>
    <w:link w:val="Heading1Char"/>
    <w:uiPriority w:val="9"/>
    <w:qFormat/>
    <w:rsid w:val="00F4074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5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02A2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4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664C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3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7148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71482"/>
    <w:rPr>
      <w:rFonts w:ascii="Times New Roman" w:hAnsi="Times New Roman" w:cs="Khmer OS"/>
      <w:kern w:val="0"/>
      <w:sz w:val="22"/>
      <w:szCs w:val="20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17148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71482"/>
    <w:rPr>
      <w:rFonts w:ascii="Times New Roman" w:hAnsi="Times New Roman" w:cs="Khmer OS"/>
      <w:kern w:val="0"/>
      <w:sz w:val="22"/>
      <w:szCs w:val="20"/>
      <w:lang w:val="en-US"/>
    </w:rPr>
  </w:style>
  <w:style w:type="character" w:styleId="Hyperlink">
    <w:name w:val="Hyperlink"/>
    <w:basedOn w:val="DefaultParagraphFont"/>
    <w:uiPriority w:val="99"/>
    <w:unhideWhenUsed/>
    <w:rsid w:val="00171482"/>
    <w:rPr>
      <w:color w:val="0563C1" w:themeColor="hyperlink"/>
      <w:u w:val="single"/>
    </w:rPr>
  </w:style>
  <w:style w:type="table" w:styleId="PlainTable4">
    <w:name w:val="Plain Table 4"/>
    <w:basedOn w:val="TableNormal"/>
    <w:uiPriority w:val="44"/>
    <w:rsid w:val="00171482"/>
    <w:rPr>
      <w:rFonts w:ascii="Times New Roman" w:hAnsi="Times New Roman" w:cs="Khmer OS"/>
      <w:kern w:val="0"/>
      <w:sz w:val="22"/>
      <w:szCs w:val="20"/>
    </w:rPr>
    <w:tblPr/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paragraph">
    <w:name w:val="paragraph"/>
    <w:basedOn w:val="Normal"/>
    <w:rsid w:val="00171482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en-AU"/>
    </w:rPr>
  </w:style>
  <w:style w:type="character" w:customStyle="1" w:styleId="eop">
    <w:name w:val="eop"/>
    <w:basedOn w:val="DefaultParagraphFont"/>
    <w:rsid w:val="00171482"/>
  </w:style>
  <w:style w:type="character" w:customStyle="1" w:styleId="normaltextrun">
    <w:name w:val="normaltextrun"/>
    <w:basedOn w:val="DefaultParagraphFont"/>
    <w:rsid w:val="00171482"/>
  </w:style>
  <w:style w:type="character" w:customStyle="1" w:styleId="superscript">
    <w:name w:val="superscript"/>
    <w:basedOn w:val="DefaultParagraphFont"/>
    <w:rsid w:val="00171482"/>
  </w:style>
  <w:style w:type="character" w:styleId="FollowedHyperlink">
    <w:name w:val="FollowedHyperlink"/>
    <w:basedOn w:val="DefaultParagraphFont"/>
    <w:uiPriority w:val="99"/>
    <w:semiHidden/>
    <w:unhideWhenUsed/>
    <w:rsid w:val="00FC5E96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001F7E"/>
    <w:pPr>
      <w:ind w:left="720"/>
      <w:contextualSpacing/>
    </w:pPr>
  </w:style>
  <w:style w:type="table" w:styleId="TableGrid">
    <w:name w:val="Table Grid"/>
    <w:basedOn w:val="TableNormal"/>
    <w:uiPriority w:val="39"/>
    <w:rsid w:val="00001F7E"/>
    <w:tblPr/>
  </w:style>
  <w:style w:type="character" w:styleId="UnresolvedMention">
    <w:name w:val="Unresolved Mention"/>
    <w:basedOn w:val="DefaultParagraphFont"/>
    <w:uiPriority w:val="99"/>
    <w:semiHidden/>
    <w:unhideWhenUsed/>
    <w:rsid w:val="005D0757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7F400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F4000"/>
    <w:pPr>
      <w:spacing w:line="240" w:lineRule="auto"/>
    </w:pPr>
    <w:rPr>
      <w:sz w:val="20"/>
      <w:szCs w:val="32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F4000"/>
    <w:rPr>
      <w:rFonts w:ascii="Times New Roman" w:hAnsi="Times New Roman" w:cs="Khmer OS"/>
      <w:kern w:val="0"/>
      <w:sz w:val="20"/>
      <w:szCs w:val="32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F400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F4000"/>
    <w:rPr>
      <w:rFonts w:ascii="Times New Roman" w:hAnsi="Times New Roman" w:cs="Khmer OS"/>
      <w:b/>
      <w:bCs/>
      <w:kern w:val="0"/>
      <w:sz w:val="20"/>
      <w:szCs w:val="32"/>
    </w:rPr>
  </w:style>
  <w:style w:type="paragraph" w:styleId="Revision">
    <w:name w:val="Revision"/>
    <w:hidden/>
    <w:uiPriority w:val="99"/>
    <w:semiHidden/>
    <w:rsid w:val="00BF332A"/>
    <w:rPr>
      <w:rFonts w:ascii="Times New Roman" w:hAnsi="Times New Roman" w:cs="Khmer OS"/>
      <w:kern w:val="0"/>
      <w:sz w:val="22"/>
      <w:szCs w:val="20"/>
    </w:rPr>
  </w:style>
  <w:style w:type="paragraph" w:customStyle="1" w:styleId="TableParagraph">
    <w:name w:val="Table Paragraph"/>
    <w:basedOn w:val="Normal"/>
    <w:uiPriority w:val="1"/>
    <w:qFormat/>
    <w:rsid w:val="005E2244"/>
    <w:pPr>
      <w:spacing w:after="0"/>
      <w:ind w:left="107"/>
    </w:pPr>
    <w:rPr>
      <w:rFonts w:eastAsia="Times New Roman" w:cs="Times New Roman"/>
      <w:kern w:val="2"/>
      <w:sz w:val="24"/>
      <w:szCs w:val="24"/>
      <w:lang w:eastAsia="en-GB" w:bidi="ar-SA"/>
    </w:rPr>
  </w:style>
  <w:style w:type="paragraph" w:styleId="NormalWeb">
    <w:name w:val="Normal (Web)"/>
    <w:basedOn w:val="Normal"/>
    <w:uiPriority w:val="99"/>
    <w:unhideWhenUsed/>
    <w:rsid w:val="002950B8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en-AU"/>
      <w14:ligatures w14:val="none"/>
    </w:rPr>
  </w:style>
  <w:style w:type="character" w:customStyle="1" w:styleId="Heading1Char">
    <w:name w:val="Heading 1 Char"/>
    <w:basedOn w:val="DefaultParagraphFont"/>
    <w:link w:val="Heading1"/>
    <w:uiPriority w:val="9"/>
    <w:rsid w:val="00F4074C"/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52"/>
      <w:lang w:val="en-AU"/>
    </w:rPr>
  </w:style>
  <w:style w:type="character" w:customStyle="1" w:styleId="Heading2Char">
    <w:name w:val="Heading 2 Char"/>
    <w:basedOn w:val="DefaultParagraphFont"/>
    <w:link w:val="Heading2"/>
    <w:uiPriority w:val="9"/>
    <w:rsid w:val="00402A20"/>
    <w:rPr>
      <w:rFonts w:asciiTheme="majorHAnsi" w:eastAsiaTheme="majorEastAsia" w:hAnsiTheme="majorHAnsi" w:cstheme="majorBidi"/>
      <w:color w:val="2F5496" w:themeColor="accent1" w:themeShade="BF"/>
      <w:kern w:val="0"/>
      <w:sz w:val="26"/>
      <w:szCs w:val="42"/>
      <w:lang w:val="en-AU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D267F7"/>
    <w:pPr>
      <w:spacing w:after="0" w:line="240" w:lineRule="auto"/>
    </w:pPr>
    <w:rPr>
      <w:sz w:val="20"/>
      <w:szCs w:val="32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267F7"/>
    <w:rPr>
      <w:rFonts w:ascii="Times New Roman" w:hAnsi="Times New Roman" w:cs="Khmer OS"/>
      <w:kern w:val="0"/>
      <w:sz w:val="20"/>
      <w:szCs w:val="32"/>
      <w:lang w:val="en-AU"/>
    </w:rPr>
  </w:style>
  <w:style w:type="character" w:styleId="FootnoteReference">
    <w:name w:val="footnote reference"/>
    <w:basedOn w:val="DefaultParagraphFont"/>
    <w:uiPriority w:val="99"/>
    <w:semiHidden/>
    <w:unhideWhenUsed/>
    <w:rsid w:val="00D267F7"/>
    <w:rPr>
      <w:vertAlign w:val="superscript"/>
    </w:rPr>
  </w:style>
  <w:style w:type="paragraph" w:customStyle="1" w:styleId="ds-markdown-paragraph">
    <w:name w:val="ds-markdown-paragraph"/>
    <w:basedOn w:val="Normal"/>
    <w:rsid w:val="00586AB7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val="en-US"/>
      <w14:ligatures w14:val="none"/>
    </w:rPr>
  </w:style>
  <w:style w:type="character" w:styleId="Strong">
    <w:name w:val="Strong"/>
    <w:basedOn w:val="DefaultParagraphFont"/>
    <w:uiPriority w:val="22"/>
    <w:qFormat/>
    <w:rsid w:val="006A348C"/>
    <w:rPr>
      <w:b/>
      <w:bCs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664CB"/>
    <w:rPr>
      <w:rFonts w:asciiTheme="majorHAnsi" w:eastAsiaTheme="majorEastAsia" w:hAnsiTheme="majorHAnsi" w:cstheme="majorBidi"/>
      <w:color w:val="1F3763" w:themeColor="accent1" w:themeShade="7F"/>
      <w:kern w:val="0"/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6076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13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40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378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93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8374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387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6426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8088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60544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6287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5193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341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51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15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16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7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80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9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60336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24069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34284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70853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90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74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3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98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4645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201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6802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6015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30052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71861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2633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77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54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hyperlink" Target="mailto:info@capred.org" TargetMode="External"/><Relationship Id="rId1" Type="http://schemas.openxmlformats.org/officeDocument/2006/relationships/hyperlink" Target="mailto:info@capred.org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atanaPich\Downloads\CAPRED%20Letterhead%20Template%20-%20Fin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9415B934760CF418CB3C260C73B5674" ma:contentTypeVersion="13" ma:contentTypeDescription="Create a new document." ma:contentTypeScope="" ma:versionID="14b02f8aa323ce6d140301e8385ffd0c">
  <xsd:schema xmlns:xsd="http://www.w3.org/2001/XMLSchema" xmlns:xs="http://www.w3.org/2001/XMLSchema" xmlns:p="http://schemas.microsoft.com/office/2006/metadata/properties" xmlns:ns2="0a9d5bd5-5696-434a-a44b-8da19705dd92" xmlns:ns3="a9bc3ce5-04c1-48b3-b3d5-f5dcaacd52d7" targetNamespace="http://schemas.microsoft.com/office/2006/metadata/properties" ma:root="true" ma:fieldsID="1b0bdb13160b048f06e2c37353e93686" ns2:_="" ns3:_="">
    <xsd:import namespace="0a9d5bd5-5696-434a-a44b-8da19705dd92"/>
    <xsd:import namespace="a9bc3ce5-04c1-48b3-b3d5-f5dcaacd52d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a9d5bd5-5696-434a-a44b-8da19705dd9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ccad189f-6960-4ef3-aefa-3de156d466f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bc3ce5-04c1-48b3-b3d5-f5dcaacd52d7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0d922f15-debf-4e79-80c4-5f6a1bd86d07}" ma:internalName="TaxCatchAll" ma:showField="CatchAllData" ma:web="a9bc3ce5-04c1-48b3-b3d5-f5dcaacd52d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9bc3ce5-04c1-48b3-b3d5-f5dcaacd52d7" xsi:nil="true"/>
    <lcf76f155ced4ddcb4097134ff3c332f xmlns="0a9d5bd5-5696-434a-a44b-8da19705dd92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BA2DF3C6-7CFD-4ABA-AA0A-6F76284278C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3C4D1C5-11AD-477F-ADA3-9CD5F564064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a9d5bd5-5696-434a-a44b-8da19705dd92"/>
    <ds:schemaRef ds:uri="a9bc3ce5-04c1-48b3-b3d5-f5dcaacd52d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7E31BDE-0029-7949-A621-A49AF73ED26F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FF542CEB-17DD-48A9-B83F-39263807BEEE}">
  <ds:schemaRefs>
    <ds:schemaRef ds:uri="http://schemas.microsoft.com/office/2006/metadata/properties"/>
    <ds:schemaRef ds:uri="http://schemas.microsoft.com/office/infopath/2007/PartnerControls"/>
    <ds:schemaRef ds:uri="a9bc3ce5-04c1-48b3-b3d5-f5dcaacd52d7"/>
    <ds:schemaRef ds:uri="0a9d5bd5-5696-434a-a44b-8da19705dd92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CAPRED Letterhead Template - Final</Template>
  <TotalTime>10</TotalTime>
  <Pages>4</Pages>
  <Words>503</Words>
  <Characters>4385</Characters>
  <Application>Microsoft Office Word</Application>
  <DocSecurity>0</DocSecurity>
  <Lines>104</Lines>
  <Paragraphs>78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4810</CharactersWithSpaces>
  <SharedDoc>false</SharedDoc>
  <HLinks>
    <vt:vector size="54" baseType="variant">
      <vt:variant>
        <vt:i4>6815829</vt:i4>
      </vt:variant>
      <vt:variant>
        <vt:i4>21</vt:i4>
      </vt:variant>
      <vt:variant>
        <vt:i4>0</vt:i4>
      </vt:variant>
      <vt:variant>
        <vt:i4>5</vt:i4>
      </vt:variant>
      <vt:variant>
        <vt:lpwstr>https://mailto:procurement@capred.org/</vt:lpwstr>
      </vt:variant>
      <vt:variant>
        <vt:lpwstr/>
      </vt:variant>
      <vt:variant>
        <vt:i4>3080264</vt:i4>
      </vt:variant>
      <vt:variant>
        <vt:i4>18</vt:i4>
      </vt:variant>
      <vt:variant>
        <vt:i4>0</vt:i4>
      </vt:variant>
      <vt:variant>
        <vt:i4>5</vt:i4>
      </vt:variant>
      <vt:variant>
        <vt:lpwstr>https://mailto:sinhly.kang@capred.org/</vt:lpwstr>
      </vt:variant>
      <vt:variant>
        <vt:lpwstr/>
      </vt:variant>
      <vt:variant>
        <vt:i4>5636210</vt:i4>
      </vt:variant>
      <vt:variant>
        <vt:i4>15</vt:i4>
      </vt:variant>
      <vt:variant>
        <vt:i4>0</vt:i4>
      </vt:variant>
      <vt:variant>
        <vt:i4>5</vt:i4>
      </vt:variant>
      <vt:variant>
        <vt:lpwstr>mailto:procurement@capred.org</vt:lpwstr>
      </vt:variant>
      <vt:variant>
        <vt:lpwstr/>
      </vt:variant>
      <vt:variant>
        <vt:i4>5636210</vt:i4>
      </vt:variant>
      <vt:variant>
        <vt:i4>12</vt:i4>
      </vt:variant>
      <vt:variant>
        <vt:i4>0</vt:i4>
      </vt:variant>
      <vt:variant>
        <vt:i4>5</vt:i4>
      </vt:variant>
      <vt:variant>
        <vt:lpwstr>mailto:procurement@capred.org</vt:lpwstr>
      </vt:variant>
      <vt:variant>
        <vt:lpwstr/>
      </vt:variant>
      <vt:variant>
        <vt:i4>1114223</vt:i4>
      </vt:variant>
      <vt:variant>
        <vt:i4>9</vt:i4>
      </vt:variant>
      <vt:variant>
        <vt:i4>0</vt:i4>
      </vt:variant>
      <vt:variant>
        <vt:i4>5</vt:i4>
      </vt:variant>
      <vt:variant>
        <vt:lpwstr>mailto:sinhly.kang@capred.org</vt:lpwstr>
      </vt:variant>
      <vt:variant>
        <vt:lpwstr/>
      </vt:variant>
      <vt:variant>
        <vt:i4>5636210</vt:i4>
      </vt:variant>
      <vt:variant>
        <vt:i4>6</vt:i4>
      </vt:variant>
      <vt:variant>
        <vt:i4>0</vt:i4>
      </vt:variant>
      <vt:variant>
        <vt:i4>5</vt:i4>
      </vt:variant>
      <vt:variant>
        <vt:lpwstr>mailto:procurement@capred.org</vt:lpwstr>
      </vt:variant>
      <vt:variant>
        <vt:lpwstr/>
      </vt:variant>
      <vt:variant>
        <vt:i4>1114223</vt:i4>
      </vt:variant>
      <vt:variant>
        <vt:i4>3</vt:i4>
      </vt:variant>
      <vt:variant>
        <vt:i4>0</vt:i4>
      </vt:variant>
      <vt:variant>
        <vt:i4>5</vt:i4>
      </vt:variant>
      <vt:variant>
        <vt:lpwstr>mailto:sinhly.kang@capred.org</vt:lpwstr>
      </vt:variant>
      <vt:variant>
        <vt:lpwstr/>
      </vt:variant>
      <vt:variant>
        <vt:i4>1114223</vt:i4>
      </vt:variant>
      <vt:variant>
        <vt:i4>0</vt:i4>
      </vt:variant>
      <vt:variant>
        <vt:i4>0</vt:i4>
      </vt:variant>
      <vt:variant>
        <vt:i4>5</vt:i4>
      </vt:variant>
      <vt:variant>
        <vt:lpwstr>mailto:sinhly.kang@capred.org</vt:lpwstr>
      </vt:variant>
      <vt:variant>
        <vt:lpwstr/>
      </vt:variant>
      <vt:variant>
        <vt:i4>5374049</vt:i4>
      </vt:variant>
      <vt:variant>
        <vt:i4>0</vt:i4>
      </vt:variant>
      <vt:variant>
        <vt:i4>0</vt:i4>
      </vt:variant>
      <vt:variant>
        <vt:i4>5</vt:i4>
      </vt:variant>
      <vt:variant>
        <vt:lpwstr>mailto:info@capred.org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Ratana Pich</dc:creator>
  <cp:keywords/>
  <dc:description/>
  <cp:lastModifiedBy>C. Tate Chhun</cp:lastModifiedBy>
  <cp:revision>8</cp:revision>
  <cp:lastPrinted>2025-11-21T07:02:00Z</cp:lastPrinted>
  <dcterms:created xsi:type="dcterms:W3CDTF">2025-12-01T09:43:00Z</dcterms:created>
  <dcterms:modified xsi:type="dcterms:W3CDTF">2025-12-03T03:14:00Z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0x010100C9415B934760CF418CB3C260C73B5674</vt:lpwstr>
  </property>
  <property fmtid="{D5CDD505-2E9C-101B-9397-08002B2CF9AE}" pid="3" name="MediaServiceImageTags">
    <vt:lpwstr/>
  </property>
  <property fmtid="{D5CDD505-2E9C-101B-9397-08002B2CF9AE}" pid="4" name="GrammarlyDocumentId">
    <vt:lpwstr>a6b360d0-8847-4ad2-b5d4-fe122f8951ed</vt:lpwstr>
  </property>
  <property fmtid="{D5CDD505-2E9C-101B-9397-08002B2CF9AE}" pid="5" name="TaxCatchAll">
    <vt:lpwstr/>
  </property>
  <property fmtid="{D5CDD505-2E9C-101B-9397-08002B2CF9AE}" pid="6" name="lcf76f155ced4ddcb4097134ff3c332f">
    <vt:lpwstr/>
  </property>
  <property fmtid="{D5CDD505-2E9C-101B-9397-08002B2CF9AE}" pid="7" name="docLang">
    <vt:lpwstr>km</vt:lpwstr>
  </property>
</Properties>
</file>